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6E30CB2D" w14:textId="77777777">
        <w:tc>
          <w:tcPr>
            <w:tcW w:w="11016" w:type="dxa"/>
            <w:shd w:val="clear" w:color="auto" w:fill="495E00" w:themeFill="accent1" w:themeFillShade="80"/>
          </w:tcPr>
          <w:p w14:paraId="305CAB9F" w14:textId="09861A92" w:rsidR="00EA415B" w:rsidRDefault="00375B27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077DCF">
              <w:t>May</w:t>
            </w:r>
            <w:r>
              <w:fldChar w:fldCharType="end"/>
            </w:r>
          </w:p>
        </w:tc>
      </w:tr>
      <w:tr w:rsidR="00EA415B" w14:paraId="5ADF07F0" w14:textId="77777777" w:rsidTr="00D27A44">
        <w:trPr>
          <w:trHeight w:val="468"/>
        </w:trPr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60EF6413" w14:textId="62BD486B"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077DCF">
              <w:t>2022</w:t>
            </w:r>
            <w:r>
              <w:fldChar w:fldCharType="end"/>
            </w:r>
          </w:p>
        </w:tc>
      </w:tr>
      <w:tr w:rsidR="00EA415B" w14:paraId="7913BC4D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94076A0" w14:textId="6CF72C32" w:rsidR="00EA415B" w:rsidRDefault="00AA5085">
            <w:pPr>
              <w:pStyle w:val="Subtitle"/>
            </w:pPr>
            <w:r>
              <w:t xml:space="preserve">                                                                  TSARTLIP YOUTH PROGRAM  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5B17136C" w14:textId="77777777" w:rsidTr="005E27E7">
        <w:trPr>
          <w:trHeight w:hRule="exact" w:val="2790"/>
        </w:trPr>
        <w:tc>
          <w:tcPr>
            <w:tcW w:w="6614" w:type="dxa"/>
            <w:tcMar>
              <w:left w:w="403" w:type="dxa"/>
            </w:tcMar>
          </w:tcPr>
          <w:p w14:paraId="052BD08F" w14:textId="77777777" w:rsidR="00EA415B" w:rsidRDefault="001F5039">
            <w:pPr>
              <w:pStyle w:val="Title"/>
            </w:pPr>
            <w:sdt>
              <w:sdtPr>
                <w:id w:val="1498380741"/>
                <w:placeholder>
                  <w:docPart w:val="3A292A22C06341D399DE1D494FAC0C67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Title</w:t>
                </w:r>
              </w:sdtContent>
            </w:sdt>
          </w:p>
          <w:p w14:paraId="6E83F814" w14:textId="77777777" w:rsidR="00EA415B" w:rsidRPr="00BE1822" w:rsidRDefault="00AA5085">
            <w:pPr>
              <w:pStyle w:val="BodyText"/>
              <w:rPr>
                <w:b/>
                <w:bCs/>
                <w:lang w:val="fr-FR"/>
              </w:rPr>
            </w:pPr>
            <w:r w:rsidRPr="00BE1822">
              <w:rPr>
                <w:b/>
                <w:bCs/>
                <w:lang w:val="fr-FR"/>
              </w:rPr>
              <w:t>ACTIVITIES CLENDAR FOR THIS MONTH</w:t>
            </w:r>
          </w:p>
          <w:p w14:paraId="1F6521D7" w14:textId="63FE7BE7" w:rsidR="006045EA" w:rsidRDefault="006045EA">
            <w:pPr>
              <w:pStyle w:val="BodyText"/>
              <w:rPr>
                <w:b/>
                <w:bCs/>
                <w:lang w:val="fr-FR"/>
              </w:rPr>
            </w:pPr>
            <w:r w:rsidRPr="00BE1822">
              <w:rPr>
                <w:b/>
                <w:bCs/>
                <w:lang w:val="fr-FR"/>
              </w:rPr>
              <w:t>**</w:t>
            </w:r>
            <w:r w:rsidR="00761F9C" w:rsidRPr="00BE1822">
              <w:rPr>
                <w:b/>
                <w:bCs/>
                <w:lang w:val="fr-FR"/>
              </w:rPr>
              <w:t>Importance Notice</w:t>
            </w:r>
            <w:r w:rsidR="00DD4413">
              <w:rPr>
                <w:b/>
                <w:bCs/>
                <w:lang w:val="fr-FR"/>
              </w:rPr>
              <w:t xml:space="preserve"> : Most </w:t>
            </w:r>
            <w:r w:rsidR="00713FA2">
              <w:rPr>
                <w:b/>
                <w:bCs/>
                <w:lang w:val="fr-FR"/>
              </w:rPr>
              <w:t xml:space="preserve">places are no longer </w:t>
            </w:r>
            <w:proofErr w:type="spellStart"/>
            <w:r w:rsidR="00713FA2">
              <w:rPr>
                <w:b/>
                <w:bCs/>
                <w:lang w:val="fr-FR"/>
              </w:rPr>
              <w:t>require</w:t>
            </w:r>
            <w:r w:rsidR="00BE76A8">
              <w:rPr>
                <w:b/>
                <w:bCs/>
                <w:lang w:val="fr-FR"/>
              </w:rPr>
              <w:t>d</w:t>
            </w:r>
            <w:proofErr w:type="spellEnd"/>
            <w:r w:rsidR="00BE76A8">
              <w:rPr>
                <w:b/>
                <w:bCs/>
                <w:lang w:val="fr-FR"/>
              </w:rPr>
              <w:t xml:space="preserve"> to wear </w:t>
            </w:r>
            <w:proofErr w:type="spellStart"/>
            <w:r w:rsidR="00BE76A8">
              <w:rPr>
                <w:b/>
                <w:bCs/>
                <w:lang w:val="fr-FR"/>
              </w:rPr>
              <w:t>ma</w:t>
            </w:r>
            <w:r w:rsidR="00275178">
              <w:rPr>
                <w:b/>
                <w:bCs/>
                <w:lang w:val="fr-FR"/>
              </w:rPr>
              <w:t>sk</w:t>
            </w:r>
            <w:proofErr w:type="spellEnd"/>
            <w:r w:rsidR="00275178">
              <w:rPr>
                <w:b/>
                <w:bCs/>
                <w:lang w:val="fr-FR"/>
              </w:rPr>
              <w:t xml:space="preserve"> or show proof of vaccinations but </w:t>
            </w:r>
            <w:proofErr w:type="spellStart"/>
            <w:r w:rsidR="00221285">
              <w:rPr>
                <w:b/>
                <w:bCs/>
                <w:lang w:val="fr-FR"/>
              </w:rPr>
              <w:t>there</w:t>
            </w:r>
            <w:proofErr w:type="spellEnd"/>
            <w:r w:rsidR="00221285">
              <w:rPr>
                <w:b/>
                <w:bCs/>
                <w:lang w:val="fr-FR"/>
              </w:rPr>
              <w:t xml:space="preserve"> </w:t>
            </w:r>
            <w:proofErr w:type="spellStart"/>
            <w:r w:rsidR="00221285">
              <w:rPr>
                <w:b/>
                <w:bCs/>
                <w:lang w:val="fr-FR"/>
              </w:rPr>
              <w:t>might</w:t>
            </w:r>
            <w:proofErr w:type="spellEnd"/>
            <w:r w:rsidR="00221285">
              <w:rPr>
                <w:b/>
                <w:bCs/>
                <w:lang w:val="fr-FR"/>
              </w:rPr>
              <w:t xml:space="preserve"> </w:t>
            </w:r>
            <w:proofErr w:type="spellStart"/>
            <w:r w:rsidR="00221285">
              <w:rPr>
                <w:b/>
                <w:bCs/>
                <w:lang w:val="fr-FR"/>
              </w:rPr>
              <w:t>be</w:t>
            </w:r>
            <w:proofErr w:type="spellEnd"/>
            <w:r w:rsidR="00221285">
              <w:rPr>
                <w:b/>
                <w:bCs/>
                <w:lang w:val="fr-FR"/>
              </w:rPr>
              <w:t xml:space="preserve"> </w:t>
            </w:r>
            <w:proofErr w:type="spellStart"/>
            <w:r w:rsidR="00221285">
              <w:rPr>
                <w:b/>
                <w:bCs/>
                <w:lang w:val="fr-FR"/>
              </w:rPr>
              <w:t>some</w:t>
            </w:r>
            <w:proofErr w:type="spellEnd"/>
            <w:r w:rsidR="00221285">
              <w:rPr>
                <w:b/>
                <w:bCs/>
                <w:lang w:val="fr-FR"/>
              </w:rPr>
              <w:t xml:space="preserve"> places </w:t>
            </w:r>
            <w:proofErr w:type="spellStart"/>
            <w:r w:rsidR="00221285">
              <w:rPr>
                <w:b/>
                <w:bCs/>
                <w:lang w:val="fr-FR"/>
              </w:rPr>
              <w:t>that</w:t>
            </w:r>
            <w:proofErr w:type="spellEnd"/>
            <w:r w:rsidR="00221285">
              <w:rPr>
                <w:b/>
                <w:bCs/>
                <w:lang w:val="fr-FR"/>
              </w:rPr>
              <w:t xml:space="preserve"> are </w:t>
            </w:r>
            <w:proofErr w:type="spellStart"/>
            <w:r w:rsidR="00221285">
              <w:rPr>
                <w:b/>
                <w:bCs/>
                <w:lang w:val="fr-FR"/>
              </w:rPr>
              <w:t>sitll</w:t>
            </w:r>
            <w:proofErr w:type="spellEnd"/>
            <w:r w:rsidR="00221285">
              <w:rPr>
                <w:b/>
                <w:bCs/>
                <w:lang w:val="fr-FR"/>
              </w:rPr>
              <w:t xml:space="preserve"> </w:t>
            </w:r>
            <w:proofErr w:type="spellStart"/>
            <w:r w:rsidR="00792B47">
              <w:rPr>
                <w:b/>
                <w:bCs/>
                <w:lang w:val="fr-FR"/>
              </w:rPr>
              <w:t>need</w:t>
            </w:r>
            <w:proofErr w:type="spellEnd"/>
            <w:r w:rsidR="00792B47">
              <w:rPr>
                <w:b/>
                <w:bCs/>
                <w:lang w:val="fr-FR"/>
              </w:rPr>
              <w:t xml:space="preserve"> </w:t>
            </w:r>
            <w:proofErr w:type="spellStart"/>
            <w:r w:rsidR="00792B47">
              <w:rPr>
                <w:b/>
                <w:bCs/>
                <w:lang w:val="fr-FR"/>
              </w:rPr>
              <w:t>when</w:t>
            </w:r>
            <w:proofErr w:type="spellEnd"/>
            <w:r w:rsidR="00792B47">
              <w:rPr>
                <w:b/>
                <w:bCs/>
                <w:lang w:val="fr-FR"/>
              </w:rPr>
              <w:t xml:space="preserve"> </w:t>
            </w:r>
            <w:proofErr w:type="spellStart"/>
            <w:r w:rsidR="00792B47">
              <w:rPr>
                <w:b/>
                <w:bCs/>
                <w:lang w:val="fr-FR"/>
              </w:rPr>
              <w:t>it</w:t>
            </w:r>
            <w:proofErr w:type="spellEnd"/>
            <w:r w:rsidR="00792B47">
              <w:rPr>
                <w:b/>
                <w:bCs/>
                <w:lang w:val="fr-FR"/>
              </w:rPr>
              <w:t xml:space="preserve"> </w:t>
            </w:r>
            <w:proofErr w:type="spellStart"/>
            <w:r w:rsidR="00792B47">
              <w:rPr>
                <w:b/>
                <w:bCs/>
                <w:lang w:val="fr-FR"/>
              </w:rPr>
              <w:t>comes</w:t>
            </w:r>
            <w:proofErr w:type="spellEnd"/>
            <w:r w:rsidR="00792B47">
              <w:rPr>
                <w:b/>
                <w:bCs/>
                <w:lang w:val="fr-FR"/>
              </w:rPr>
              <w:t xml:space="preserve"> to </w:t>
            </w:r>
            <w:r w:rsidR="005E27E7">
              <w:rPr>
                <w:b/>
                <w:bCs/>
                <w:lang w:val="fr-FR"/>
              </w:rPr>
              <w:t xml:space="preserve">vaccination, </w:t>
            </w:r>
            <w:proofErr w:type="spellStart"/>
            <w:r w:rsidR="005E27E7">
              <w:rPr>
                <w:b/>
                <w:bCs/>
                <w:lang w:val="fr-FR"/>
              </w:rPr>
              <w:t>so</w:t>
            </w:r>
            <w:proofErr w:type="spellEnd"/>
            <w:r w:rsidR="005E27E7">
              <w:rPr>
                <w:b/>
                <w:bCs/>
                <w:lang w:val="fr-FR"/>
              </w:rPr>
              <w:t xml:space="preserve"> </w:t>
            </w:r>
            <w:proofErr w:type="spellStart"/>
            <w:r w:rsidR="005E27E7">
              <w:rPr>
                <w:b/>
                <w:bCs/>
                <w:lang w:val="fr-FR"/>
              </w:rPr>
              <w:t>please</w:t>
            </w:r>
            <w:proofErr w:type="spellEnd"/>
            <w:r w:rsidR="005E27E7">
              <w:rPr>
                <w:b/>
                <w:bCs/>
                <w:lang w:val="fr-FR"/>
              </w:rPr>
              <w:t xml:space="preserve"> come </w:t>
            </w:r>
            <w:proofErr w:type="spellStart"/>
            <w:r w:rsidR="005E27E7">
              <w:rPr>
                <w:b/>
                <w:bCs/>
                <w:lang w:val="fr-FR"/>
              </w:rPr>
              <w:t>prepare</w:t>
            </w:r>
            <w:proofErr w:type="spellEnd"/>
            <w:r w:rsidR="005E27E7">
              <w:rPr>
                <w:b/>
                <w:bCs/>
                <w:lang w:val="fr-FR"/>
              </w:rPr>
              <w:t> !</w:t>
            </w:r>
          </w:p>
          <w:p w14:paraId="34E42795" w14:textId="0D07A1F0" w:rsidR="006F03E0" w:rsidRDefault="006F03E0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**</w:t>
            </w:r>
            <w:r w:rsidR="00E40015">
              <w:rPr>
                <w:b/>
                <w:bCs/>
                <w:lang w:val="fr-FR"/>
              </w:rPr>
              <w:t>Activity on May 30th &amp; 3</w:t>
            </w:r>
            <w:r w:rsidR="00CB409F">
              <w:rPr>
                <w:b/>
                <w:bCs/>
                <w:lang w:val="fr-FR"/>
              </w:rPr>
              <w:t xml:space="preserve">1st </w:t>
            </w:r>
            <w:proofErr w:type="spellStart"/>
            <w:r w:rsidR="00CB409F">
              <w:rPr>
                <w:b/>
                <w:bCs/>
                <w:lang w:val="fr-FR"/>
              </w:rPr>
              <w:t>will</w:t>
            </w:r>
            <w:proofErr w:type="spellEnd"/>
            <w:r w:rsidR="00CB409F">
              <w:rPr>
                <w:b/>
                <w:bCs/>
                <w:lang w:val="fr-FR"/>
              </w:rPr>
              <w:t xml:space="preserve"> </w:t>
            </w:r>
            <w:proofErr w:type="spellStart"/>
            <w:r w:rsidR="00CB409F">
              <w:rPr>
                <w:b/>
                <w:bCs/>
                <w:lang w:val="fr-FR"/>
              </w:rPr>
              <w:t>be</w:t>
            </w:r>
            <w:proofErr w:type="spellEnd"/>
            <w:r w:rsidR="00CB409F">
              <w:rPr>
                <w:b/>
                <w:bCs/>
                <w:lang w:val="fr-FR"/>
              </w:rPr>
              <w:t xml:space="preserve"> the </w:t>
            </w:r>
            <w:proofErr w:type="spellStart"/>
            <w:r w:rsidR="00CB409F">
              <w:rPr>
                <w:b/>
                <w:bCs/>
                <w:lang w:val="fr-FR"/>
              </w:rPr>
              <w:t>same</w:t>
            </w:r>
            <w:proofErr w:type="spellEnd"/>
            <w:r w:rsidR="00CB409F">
              <w:rPr>
                <w:b/>
                <w:bCs/>
                <w:lang w:val="fr-FR"/>
              </w:rPr>
              <w:t xml:space="preserve"> as </w:t>
            </w:r>
            <w:proofErr w:type="spellStart"/>
            <w:r w:rsidR="00CB409F">
              <w:rPr>
                <w:b/>
                <w:bCs/>
                <w:lang w:val="fr-FR"/>
              </w:rPr>
              <w:t>previous</w:t>
            </w:r>
            <w:proofErr w:type="spellEnd"/>
            <w:r w:rsidR="00CB409F">
              <w:rPr>
                <w:b/>
                <w:bCs/>
                <w:lang w:val="fr-FR"/>
              </w:rPr>
              <w:t xml:space="preserve"> </w:t>
            </w:r>
            <w:r w:rsidR="00DE369A">
              <w:rPr>
                <w:b/>
                <w:bCs/>
                <w:lang w:val="fr-FR"/>
              </w:rPr>
              <w:t>Mon &amp; Tue</w:t>
            </w:r>
          </w:p>
          <w:p w14:paraId="4C594224" w14:textId="77777777" w:rsidR="006F03E0" w:rsidRPr="00BE1822" w:rsidRDefault="006F03E0">
            <w:pPr>
              <w:pStyle w:val="BodyText"/>
              <w:rPr>
                <w:b/>
                <w:bCs/>
                <w:lang w:val="fr-FR"/>
              </w:rPr>
            </w:pPr>
          </w:p>
          <w:p w14:paraId="14D4B1CA" w14:textId="77777777" w:rsidR="006045EA" w:rsidRDefault="006045EA">
            <w:pPr>
              <w:pStyle w:val="BodyText"/>
              <w:rPr>
                <w:lang w:val="fr-FR"/>
              </w:rPr>
            </w:pPr>
          </w:p>
          <w:p w14:paraId="7CECB7B7" w14:textId="7B8C8286" w:rsidR="00761F9C" w:rsidRDefault="00761F9C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050E969" w14:textId="77777777" w:rsidR="00EA415B" w:rsidRDefault="00375B2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D15C1D8" wp14:editId="0F9EFF12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216535</wp:posOffset>
                  </wp:positionV>
                  <wp:extent cx="2129790" cy="1480185"/>
                  <wp:effectExtent l="114300" t="114300" r="175260" b="158115"/>
                  <wp:wrapTight wrapText="bothSides">
                    <wp:wrapPolygon edited="0">
                      <wp:start x="-773" y="-1668"/>
                      <wp:lineTo x="-1159" y="-1112"/>
                      <wp:lineTo x="-966" y="23629"/>
                      <wp:lineTo x="22991" y="23629"/>
                      <wp:lineTo x="23184" y="3336"/>
                      <wp:lineTo x="22798" y="-834"/>
                      <wp:lineTo x="22798" y="-1668"/>
                      <wp:lineTo x="-773" y="-1668"/>
                    </wp:wrapPolygon>
                  </wp:wrapTight>
                  <wp:docPr id="1" name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"/>
                          <pic:cNvPicPr/>
                        </pic:nvPicPr>
                        <pic:blipFill>
                          <a:blip r:embed="rId10"/>
                          <a:srcRect t="3667" b="3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4801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tbl>
      <w:tblPr>
        <w:tblStyle w:val="TableCalendar"/>
        <w:tblW w:w="5296" w:type="pct"/>
        <w:tblLook w:val="0420" w:firstRow="1" w:lastRow="0" w:firstColumn="0" w:lastColumn="0" w:noHBand="0" w:noVBand="1"/>
        <w:tblCaption w:val="Layout table"/>
      </w:tblPr>
      <w:tblGrid>
        <w:gridCol w:w="867"/>
        <w:gridCol w:w="1942"/>
        <w:gridCol w:w="2566"/>
        <w:gridCol w:w="1474"/>
        <w:gridCol w:w="1603"/>
        <w:gridCol w:w="1983"/>
        <w:gridCol w:w="987"/>
      </w:tblGrid>
      <w:tr w:rsidR="005E27E7" w14:paraId="176D9329" w14:textId="77777777" w:rsidTr="00F358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67" w:type="dxa"/>
          </w:tcPr>
          <w:p w14:paraId="1F50EB81" w14:textId="77777777" w:rsidR="00EA415B" w:rsidRPr="00DC63C1" w:rsidRDefault="001F5039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2085032416"/>
                <w:placeholder>
                  <w:docPart w:val="46F92C449275412895432341D229BC7B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DC63C1">
                  <w:rPr>
                    <w:b/>
                    <w:bCs/>
                  </w:rPr>
                  <w:t>Sunday</w:t>
                </w:r>
              </w:sdtContent>
            </w:sdt>
          </w:p>
        </w:tc>
        <w:tc>
          <w:tcPr>
            <w:tcW w:w="1942" w:type="dxa"/>
          </w:tcPr>
          <w:p w14:paraId="7E678276" w14:textId="77777777" w:rsidR="00EA415B" w:rsidRPr="00DC63C1" w:rsidRDefault="001F5039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2141225648"/>
                <w:placeholder>
                  <w:docPart w:val="BA568E5FE5D346BAB54C243957A0EA3A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DC63C1">
                  <w:rPr>
                    <w:b/>
                    <w:bCs/>
                  </w:rPr>
                  <w:t>Monday</w:t>
                </w:r>
              </w:sdtContent>
            </w:sdt>
          </w:p>
        </w:tc>
        <w:tc>
          <w:tcPr>
            <w:tcW w:w="2566" w:type="dxa"/>
          </w:tcPr>
          <w:p w14:paraId="6404D776" w14:textId="77777777" w:rsidR="00EA415B" w:rsidRPr="00DC63C1" w:rsidRDefault="001F5039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225834277"/>
                <w:placeholder>
                  <w:docPart w:val="48D4B82CA2B842FABDC7D5D5BC362553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DC63C1">
                  <w:rPr>
                    <w:b/>
                    <w:bCs/>
                  </w:rPr>
                  <w:t>Tuesday</w:t>
                </w:r>
              </w:sdtContent>
            </w:sdt>
          </w:p>
        </w:tc>
        <w:tc>
          <w:tcPr>
            <w:tcW w:w="1474" w:type="dxa"/>
          </w:tcPr>
          <w:p w14:paraId="28CAA79B" w14:textId="77777777" w:rsidR="00EA415B" w:rsidRPr="00DC63C1" w:rsidRDefault="001F5039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1121838800"/>
                <w:placeholder>
                  <w:docPart w:val="910D6BFB305F4EED86CE44752ABDF710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DC63C1">
                  <w:rPr>
                    <w:b/>
                    <w:bCs/>
                  </w:rPr>
                  <w:t>Wednesday</w:t>
                </w:r>
              </w:sdtContent>
            </w:sdt>
          </w:p>
        </w:tc>
        <w:tc>
          <w:tcPr>
            <w:tcW w:w="1603" w:type="dxa"/>
          </w:tcPr>
          <w:p w14:paraId="018CA1B4" w14:textId="77777777" w:rsidR="00EA415B" w:rsidRPr="00DC63C1" w:rsidRDefault="001F5039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1805692476"/>
                <w:placeholder>
                  <w:docPart w:val="D381E007A32049488155A0AB73B81458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DC63C1">
                  <w:rPr>
                    <w:b/>
                    <w:bCs/>
                  </w:rPr>
                  <w:t>Thursday</w:t>
                </w:r>
              </w:sdtContent>
            </w:sdt>
          </w:p>
        </w:tc>
        <w:tc>
          <w:tcPr>
            <w:tcW w:w="1983" w:type="dxa"/>
          </w:tcPr>
          <w:p w14:paraId="0B24394E" w14:textId="77777777" w:rsidR="00EA415B" w:rsidRPr="00DC63C1" w:rsidRDefault="001F5039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815225377"/>
                <w:placeholder>
                  <w:docPart w:val="3B7FB65B099F43ECA505B47308BF5582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DC63C1">
                  <w:rPr>
                    <w:b/>
                    <w:bCs/>
                  </w:rPr>
                  <w:t>Friday</w:t>
                </w:r>
              </w:sdtContent>
            </w:sdt>
          </w:p>
        </w:tc>
        <w:tc>
          <w:tcPr>
            <w:tcW w:w="987" w:type="dxa"/>
          </w:tcPr>
          <w:p w14:paraId="07B720AF" w14:textId="77777777" w:rsidR="00EA415B" w:rsidRPr="00DC63C1" w:rsidRDefault="001F5039">
            <w:pPr>
              <w:pStyle w:val="Days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36251574"/>
                <w:placeholder>
                  <w:docPart w:val="EB0791418162404A86A71DB4359A0FFA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DC63C1">
                  <w:rPr>
                    <w:b/>
                    <w:bCs/>
                  </w:rPr>
                  <w:t>Saturday</w:t>
                </w:r>
              </w:sdtContent>
            </w:sdt>
          </w:p>
        </w:tc>
      </w:tr>
      <w:tr w:rsidR="005E27E7" w14:paraId="1B419B73" w14:textId="77777777" w:rsidTr="00F358E9">
        <w:tc>
          <w:tcPr>
            <w:tcW w:w="867" w:type="dxa"/>
            <w:tcBorders>
              <w:bottom w:val="nil"/>
            </w:tcBorders>
          </w:tcPr>
          <w:p w14:paraId="61B342DA" w14:textId="55DDF32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77DCF"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 w:rsidR="00077DCF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942" w:type="dxa"/>
            <w:tcBorders>
              <w:bottom w:val="nil"/>
            </w:tcBorders>
          </w:tcPr>
          <w:p w14:paraId="35189B2C" w14:textId="2305BC32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DocVariable MonthStart \@ dddd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</w:rPr>
              <w:instrText>Sunday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= "Monday" 1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=A2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1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&lt;&gt; 0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=A2+1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2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""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2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2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2566" w:type="dxa"/>
            <w:tcBorders>
              <w:bottom w:val="nil"/>
            </w:tcBorders>
          </w:tcPr>
          <w:p w14:paraId="0C05AD6C" w14:textId="635D6EAF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DocVariable MonthStart \@ dddd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</w:rPr>
              <w:instrText>Sunday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= "Tuesday" 1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=B2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2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&lt;&gt; 0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=B2+1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3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""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3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3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474" w:type="dxa"/>
            <w:tcBorders>
              <w:bottom w:val="nil"/>
            </w:tcBorders>
          </w:tcPr>
          <w:p w14:paraId="50DAB1D2" w14:textId="0D6190A2" w:rsidR="009F2C09" w:rsidRPr="00F358E9" w:rsidRDefault="00375B27" w:rsidP="009F2C09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DocVariable MonthStart \@ dddd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</w:rPr>
              <w:instrText>Sunday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= "Wednesday" 1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=C2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3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&lt;&gt; 0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=C2+1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4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""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4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4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603" w:type="dxa"/>
            <w:tcBorders>
              <w:bottom w:val="nil"/>
            </w:tcBorders>
          </w:tcPr>
          <w:p w14:paraId="70E497DB" w14:textId="2656FCE7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DocVariable MonthStart \@ dddd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</w:rPr>
              <w:instrText>Sunday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= "Thursday" 1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=D2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4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&lt;&gt; 0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=D2+1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5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""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5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5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983" w:type="dxa"/>
            <w:tcBorders>
              <w:bottom w:val="nil"/>
            </w:tcBorders>
          </w:tcPr>
          <w:p w14:paraId="0CA2B335" w14:textId="0E944399" w:rsidR="00CA3492" w:rsidRPr="00F358E9" w:rsidRDefault="00375B27" w:rsidP="00CA3492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DocVariable MonthStart \@ dddd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</w:rPr>
              <w:instrText>Sunday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= "Friday" 1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=E2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5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&lt;&gt; 0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=E2+1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6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""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6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6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987" w:type="dxa"/>
            <w:tcBorders>
              <w:bottom w:val="nil"/>
            </w:tcBorders>
          </w:tcPr>
          <w:p w14:paraId="58C1BB77" w14:textId="0409CB82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77DCF"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077DCF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077DCF"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77DCF"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 w:rsidR="00077DCF">
              <w:rPr>
                <w:noProof/>
              </w:rPr>
              <w:t>7</w:t>
            </w:r>
            <w:r>
              <w:fldChar w:fldCharType="end"/>
            </w:r>
          </w:p>
        </w:tc>
      </w:tr>
      <w:tr w:rsidR="005E27E7" w14:paraId="3D3CF2D2" w14:textId="77777777" w:rsidTr="002E5FFA">
        <w:trPr>
          <w:trHeight w:hRule="exact" w:val="1521"/>
        </w:trPr>
        <w:tc>
          <w:tcPr>
            <w:tcW w:w="867" w:type="dxa"/>
            <w:tcBorders>
              <w:top w:val="nil"/>
              <w:bottom w:val="single" w:sz="6" w:space="0" w:color="BFBFBF" w:themeColor="background1" w:themeShade="BF"/>
            </w:tcBorders>
          </w:tcPr>
          <w:p w14:paraId="3EF54EBD" w14:textId="77777777" w:rsidR="00EA415B" w:rsidRDefault="00EA415B"/>
        </w:tc>
        <w:tc>
          <w:tcPr>
            <w:tcW w:w="1942" w:type="dxa"/>
            <w:tcBorders>
              <w:top w:val="nil"/>
              <w:bottom w:val="single" w:sz="6" w:space="0" w:color="BFBFBF" w:themeColor="background1" w:themeShade="BF"/>
            </w:tcBorders>
          </w:tcPr>
          <w:p w14:paraId="0E6EBA6A" w14:textId="77777777" w:rsidR="00EA415B" w:rsidRPr="00F358E9" w:rsidRDefault="00175D5B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H/work club @</w:t>
            </w:r>
          </w:p>
          <w:p w14:paraId="63DA78D5" w14:textId="41F5BBC0" w:rsidR="00175D5B" w:rsidRPr="00F358E9" w:rsidRDefault="00175D5B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Bayside</w:t>
            </w:r>
            <w:r w:rsidR="00652FF7" w:rsidRPr="00F358E9">
              <w:rPr>
                <w:b/>
                <w:bCs/>
              </w:rPr>
              <w:t xml:space="preserve"> sch. All students</w:t>
            </w:r>
            <w:r w:rsidR="00471970" w:rsidRPr="00F358E9">
              <w:rPr>
                <w:b/>
                <w:bCs/>
              </w:rPr>
              <w:t xml:space="preserve"> are welcome 3-5pm</w:t>
            </w:r>
          </w:p>
        </w:tc>
        <w:tc>
          <w:tcPr>
            <w:tcW w:w="2566" w:type="dxa"/>
            <w:tcBorders>
              <w:top w:val="nil"/>
              <w:bottom w:val="single" w:sz="6" w:space="0" w:color="BFBFBF" w:themeColor="background1" w:themeShade="BF"/>
            </w:tcBorders>
          </w:tcPr>
          <w:p w14:paraId="33E831E9" w14:textId="693720B8" w:rsidR="00F803F7" w:rsidRPr="00F358E9" w:rsidRDefault="00E0132D" w:rsidP="000B085E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-</w:t>
            </w:r>
            <w:r w:rsidR="000B085E" w:rsidRPr="00F358E9">
              <w:rPr>
                <w:b/>
                <w:bCs/>
              </w:rPr>
              <w:t>H/work club @</w:t>
            </w:r>
          </w:p>
          <w:p w14:paraId="14B5A9CD" w14:textId="77777777" w:rsidR="00EA415B" w:rsidRPr="00F358E9" w:rsidRDefault="00F803F7" w:rsidP="000B085E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Tribal</w:t>
            </w:r>
            <w:r w:rsidR="000B085E" w:rsidRPr="00F358E9">
              <w:rPr>
                <w:b/>
                <w:bCs/>
              </w:rPr>
              <w:t xml:space="preserve"> sch. All students are welco</w:t>
            </w:r>
            <w:r w:rsidR="00881471" w:rsidRPr="00F358E9">
              <w:rPr>
                <w:b/>
                <w:bCs/>
              </w:rPr>
              <w:t xml:space="preserve">me </w:t>
            </w:r>
          </w:p>
          <w:p w14:paraId="4F5A6ADB" w14:textId="4522F1D6" w:rsidR="00881471" w:rsidRPr="00F358E9" w:rsidRDefault="00881471" w:rsidP="000B085E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 xml:space="preserve">-H/work club @ </w:t>
            </w:r>
            <w:r w:rsidR="00CD611D" w:rsidRPr="00F358E9">
              <w:rPr>
                <w:b/>
                <w:bCs/>
              </w:rPr>
              <w:t>Stelly’s sch for high school student</w:t>
            </w:r>
            <w:r w:rsidR="00D01C75" w:rsidRPr="00F358E9">
              <w:rPr>
                <w:b/>
                <w:bCs/>
              </w:rPr>
              <w:t>s, both at 3-5pm</w:t>
            </w:r>
          </w:p>
        </w:tc>
        <w:tc>
          <w:tcPr>
            <w:tcW w:w="1474" w:type="dxa"/>
            <w:tcBorders>
              <w:top w:val="nil"/>
              <w:bottom w:val="single" w:sz="6" w:space="0" w:color="BFBFBF" w:themeColor="background1" w:themeShade="BF"/>
            </w:tcBorders>
          </w:tcPr>
          <w:p w14:paraId="5AC2277A" w14:textId="79E1CD73" w:rsidR="00EA415B" w:rsidRPr="00F358E9" w:rsidRDefault="009F2C09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Family swim nigh</w:t>
            </w:r>
            <w:r w:rsidR="00A73EBB" w:rsidRPr="00F358E9">
              <w:rPr>
                <w:b/>
                <w:bCs/>
              </w:rPr>
              <w:t xml:space="preserve"> @ Panorama, bus comes around for pick up at 5:30pm</w:t>
            </w:r>
          </w:p>
        </w:tc>
        <w:tc>
          <w:tcPr>
            <w:tcW w:w="1603" w:type="dxa"/>
            <w:tcBorders>
              <w:top w:val="nil"/>
              <w:bottom w:val="single" w:sz="6" w:space="0" w:color="BFBFBF" w:themeColor="background1" w:themeShade="BF"/>
            </w:tcBorders>
          </w:tcPr>
          <w:p w14:paraId="65715DF1" w14:textId="1145E321" w:rsidR="00EA415B" w:rsidRPr="00F358E9" w:rsidRDefault="00F47285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H/work club @ Stelly’s sch</w:t>
            </w:r>
            <w:r w:rsidR="005D18D8" w:rsidRPr="00F358E9">
              <w:rPr>
                <w:b/>
                <w:bCs/>
              </w:rPr>
              <w:t xml:space="preserve"> for high school students, everyone is welcome</w:t>
            </w:r>
            <w:r w:rsidR="009432DD">
              <w:rPr>
                <w:b/>
                <w:bCs/>
              </w:rPr>
              <w:t xml:space="preserve"> </w:t>
            </w:r>
            <w:r w:rsidR="005D18D8" w:rsidRPr="00F358E9">
              <w:rPr>
                <w:b/>
                <w:bCs/>
              </w:rPr>
              <w:t>3-5pm</w:t>
            </w:r>
          </w:p>
        </w:tc>
        <w:tc>
          <w:tcPr>
            <w:tcW w:w="1983" w:type="dxa"/>
            <w:tcBorders>
              <w:top w:val="nil"/>
              <w:bottom w:val="single" w:sz="6" w:space="0" w:color="BFBFBF" w:themeColor="background1" w:themeShade="BF"/>
            </w:tcBorders>
          </w:tcPr>
          <w:p w14:paraId="492DD299" w14:textId="47A5C9EB" w:rsidR="00EA415B" w:rsidRPr="00F358E9" w:rsidRDefault="00EA415B">
            <w:pPr>
              <w:rPr>
                <w:b/>
                <w:bCs/>
              </w:rPr>
            </w:pPr>
          </w:p>
        </w:tc>
        <w:tc>
          <w:tcPr>
            <w:tcW w:w="987" w:type="dxa"/>
            <w:tcBorders>
              <w:top w:val="nil"/>
              <w:bottom w:val="single" w:sz="6" w:space="0" w:color="BFBFBF" w:themeColor="background1" w:themeShade="BF"/>
            </w:tcBorders>
          </w:tcPr>
          <w:p w14:paraId="7DF50E92" w14:textId="77777777" w:rsidR="00EA415B" w:rsidRDefault="00EA415B"/>
        </w:tc>
      </w:tr>
      <w:tr w:rsidR="005E27E7" w14:paraId="296CE61C" w14:textId="77777777" w:rsidTr="00F358E9">
        <w:tc>
          <w:tcPr>
            <w:tcW w:w="867" w:type="dxa"/>
            <w:tcBorders>
              <w:top w:val="single" w:sz="6" w:space="0" w:color="BFBFBF" w:themeColor="background1" w:themeShade="BF"/>
              <w:bottom w:val="nil"/>
            </w:tcBorders>
          </w:tcPr>
          <w:p w14:paraId="663C3ED3" w14:textId="16367B58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077DCF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942" w:type="dxa"/>
            <w:tcBorders>
              <w:top w:val="single" w:sz="6" w:space="0" w:color="BFBFBF" w:themeColor="background1" w:themeShade="BF"/>
              <w:bottom w:val="nil"/>
            </w:tcBorders>
          </w:tcPr>
          <w:p w14:paraId="30430B01" w14:textId="3BAA1B9E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=A4+1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9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2566" w:type="dxa"/>
            <w:tcBorders>
              <w:top w:val="single" w:sz="6" w:space="0" w:color="BFBFBF" w:themeColor="background1" w:themeShade="BF"/>
              <w:bottom w:val="nil"/>
            </w:tcBorders>
          </w:tcPr>
          <w:p w14:paraId="170A03DA" w14:textId="77C9297C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=B4+1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10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474" w:type="dxa"/>
            <w:tcBorders>
              <w:top w:val="single" w:sz="6" w:space="0" w:color="BFBFBF" w:themeColor="background1" w:themeShade="BF"/>
              <w:bottom w:val="nil"/>
            </w:tcBorders>
          </w:tcPr>
          <w:p w14:paraId="7642778B" w14:textId="4968A316" w:rsidR="00564B9D" w:rsidRPr="00F358E9" w:rsidRDefault="00375B27" w:rsidP="00564B9D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=C4+1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11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603" w:type="dxa"/>
            <w:tcBorders>
              <w:top w:val="single" w:sz="6" w:space="0" w:color="BFBFBF" w:themeColor="background1" w:themeShade="BF"/>
              <w:bottom w:val="nil"/>
            </w:tcBorders>
          </w:tcPr>
          <w:p w14:paraId="6EF0F5EC" w14:textId="58BEC9C1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=D4+1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12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983" w:type="dxa"/>
            <w:tcBorders>
              <w:top w:val="single" w:sz="6" w:space="0" w:color="BFBFBF" w:themeColor="background1" w:themeShade="BF"/>
              <w:bottom w:val="nil"/>
            </w:tcBorders>
          </w:tcPr>
          <w:p w14:paraId="2D174444" w14:textId="2BC144D5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=E4+1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13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987" w:type="dxa"/>
            <w:tcBorders>
              <w:top w:val="single" w:sz="6" w:space="0" w:color="BFBFBF" w:themeColor="background1" w:themeShade="BF"/>
              <w:bottom w:val="nil"/>
            </w:tcBorders>
          </w:tcPr>
          <w:p w14:paraId="70A29CF9" w14:textId="6230918E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077DCF">
              <w:rPr>
                <w:noProof/>
              </w:rPr>
              <w:t>14</w:t>
            </w:r>
            <w:r>
              <w:fldChar w:fldCharType="end"/>
            </w:r>
          </w:p>
        </w:tc>
      </w:tr>
      <w:tr w:rsidR="005E27E7" w14:paraId="3957930F" w14:textId="77777777" w:rsidTr="002E5FFA">
        <w:trPr>
          <w:trHeight w:hRule="exact" w:val="1494"/>
        </w:trPr>
        <w:tc>
          <w:tcPr>
            <w:tcW w:w="867" w:type="dxa"/>
            <w:tcBorders>
              <w:top w:val="nil"/>
              <w:bottom w:val="single" w:sz="6" w:space="0" w:color="BFBFBF" w:themeColor="background1" w:themeShade="BF"/>
            </w:tcBorders>
          </w:tcPr>
          <w:p w14:paraId="51C47824" w14:textId="77777777" w:rsidR="00EA415B" w:rsidRDefault="00EA415B"/>
        </w:tc>
        <w:tc>
          <w:tcPr>
            <w:tcW w:w="1942" w:type="dxa"/>
            <w:tcBorders>
              <w:top w:val="nil"/>
              <w:bottom w:val="single" w:sz="6" w:space="0" w:color="BFBFBF" w:themeColor="background1" w:themeShade="BF"/>
            </w:tcBorders>
          </w:tcPr>
          <w:p w14:paraId="1FB5DAA5" w14:textId="77777777" w:rsidR="00471970" w:rsidRPr="00F358E9" w:rsidRDefault="00471970" w:rsidP="00471970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H/work club @</w:t>
            </w:r>
          </w:p>
          <w:p w14:paraId="7941F137" w14:textId="1E91AB55" w:rsidR="00B02B37" w:rsidRPr="00F358E9" w:rsidRDefault="00471970" w:rsidP="00471970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Bayside sch. All students are welcome 3-5pm</w:t>
            </w:r>
          </w:p>
        </w:tc>
        <w:tc>
          <w:tcPr>
            <w:tcW w:w="2566" w:type="dxa"/>
            <w:tcBorders>
              <w:top w:val="nil"/>
              <w:bottom w:val="single" w:sz="6" w:space="0" w:color="BFBFBF" w:themeColor="background1" w:themeShade="BF"/>
            </w:tcBorders>
          </w:tcPr>
          <w:p w14:paraId="3C1753E1" w14:textId="77777777" w:rsidR="00A73EBB" w:rsidRPr="00F358E9" w:rsidRDefault="00A73EBB" w:rsidP="00A73EBB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-H/work club @</w:t>
            </w:r>
          </w:p>
          <w:p w14:paraId="65F9A76B" w14:textId="77777777" w:rsidR="00A73EBB" w:rsidRPr="00F358E9" w:rsidRDefault="00A73EBB" w:rsidP="00A73EBB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 xml:space="preserve">Tribal sch. All students are welcome </w:t>
            </w:r>
          </w:p>
          <w:p w14:paraId="71CFB9A6" w14:textId="3598950E" w:rsidR="0093569C" w:rsidRPr="00F358E9" w:rsidRDefault="00A73EBB" w:rsidP="00A73EBB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-H/work club @ Stelly’s sch for high school students, both at 3-5pm</w:t>
            </w:r>
          </w:p>
        </w:tc>
        <w:tc>
          <w:tcPr>
            <w:tcW w:w="1474" w:type="dxa"/>
            <w:tcBorders>
              <w:top w:val="nil"/>
              <w:bottom w:val="single" w:sz="6" w:space="0" w:color="BFBFBF" w:themeColor="background1" w:themeShade="BF"/>
            </w:tcBorders>
          </w:tcPr>
          <w:p w14:paraId="4911FA15" w14:textId="1AF00E77" w:rsidR="00EA415B" w:rsidRPr="00F358E9" w:rsidRDefault="002E4CC0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Family swim nigh @ Panorama, bus comes around for pick up at 5:30pm</w:t>
            </w:r>
          </w:p>
        </w:tc>
        <w:tc>
          <w:tcPr>
            <w:tcW w:w="1603" w:type="dxa"/>
            <w:tcBorders>
              <w:top w:val="nil"/>
              <w:bottom w:val="single" w:sz="6" w:space="0" w:color="BFBFBF" w:themeColor="background1" w:themeShade="BF"/>
            </w:tcBorders>
          </w:tcPr>
          <w:p w14:paraId="51B3DD4E" w14:textId="41271A4B" w:rsidR="00EA415B" w:rsidRPr="00F358E9" w:rsidRDefault="00D27A44" w:rsidP="00FA164B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H/work club @ Stelly’s sch for high school students, everyone is welcome</w:t>
            </w:r>
            <w:r w:rsidR="009432DD">
              <w:rPr>
                <w:b/>
                <w:bCs/>
              </w:rPr>
              <w:t xml:space="preserve"> </w:t>
            </w:r>
            <w:r w:rsidRPr="00F358E9">
              <w:rPr>
                <w:b/>
                <w:bCs/>
              </w:rPr>
              <w:t>3-5pm</w:t>
            </w:r>
          </w:p>
        </w:tc>
        <w:tc>
          <w:tcPr>
            <w:tcW w:w="1983" w:type="dxa"/>
            <w:tcBorders>
              <w:top w:val="nil"/>
              <w:bottom w:val="single" w:sz="6" w:space="0" w:color="BFBFBF" w:themeColor="background1" w:themeShade="BF"/>
            </w:tcBorders>
          </w:tcPr>
          <w:p w14:paraId="7C3DE5D4" w14:textId="705C54E9" w:rsidR="008E72B1" w:rsidRPr="00F358E9" w:rsidRDefault="002E4CC0" w:rsidP="00DE2671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Family movie nigh and little one, bus pick up at the Log cabin 3:15pm</w:t>
            </w:r>
          </w:p>
        </w:tc>
        <w:tc>
          <w:tcPr>
            <w:tcW w:w="987" w:type="dxa"/>
            <w:tcBorders>
              <w:top w:val="nil"/>
              <w:bottom w:val="single" w:sz="6" w:space="0" w:color="BFBFBF" w:themeColor="background1" w:themeShade="BF"/>
            </w:tcBorders>
          </w:tcPr>
          <w:p w14:paraId="6DA6F6D1" w14:textId="77777777" w:rsidR="00EA415B" w:rsidRDefault="00EA415B"/>
        </w:tc>
      </w:tr>
      <w:tr w:rsidR="005E27E7" w14:paraId="24554A5C" w14:textId="77777777" w:rsidTr="00F358E9">
        <w:tc>
          <w:tcPr>
            <w:tcW w:w="867" w:type="dxa"/>
            <w:tcBorders>
              <w:top w:val="single" w:sz="6" w:space="0" w:color="BFBFBF" w:themeColor="background1" w:themeShade="BF"/>
              <w:bottom w:val="nil"/>
            </w:tcBorders>
          </w:tcPr>
          <w:p w14:paraId="6FB165E9" w14:textId="2997FD45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077DCF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942" w:type="dxa"/>
            <w:tcBorders>
              <w:top w:val="single" w:sz="6" w:space="0" w:color="BFBFBF" w:themeColor="background1" w:themeShade="BF"/>
              <w:bottom w:val="nil"/>
            </w:tcBorders>
          </w:tcPr>
          <w:p w14:paraId="039F9615" w14:textId="04CF2B79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=A6+1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16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2566" w:type="dxa"/>
            <w:tcBorders>
              <w:top w:val="single" w:sz="6" w:space="0" w:color="BFBFBF" w:themeColor="background1" w:themeShade="BF"/>
              <w:bottom w:val="nil"/>
            </w:tcBorders>
          </w:tcPr>
          <w:p w14:paraId="1C4D4F9D" w14:textId="59BDBC52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=B6+1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17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474" w:type="dxa"/>
            <w:tcBorders>
              <w:top w:val="single" w:sz="6" w:space="0" w:color="BFBFBF" w:themeColor="background1" w:themeShade="BF"/>
              <w:bottom w:val="nil"/>
            </w:tcBorders>
          </w:tcPr>
          <w:p w14:paraId="5CF40569" w14:textId="7C3D4528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=C6+1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18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603" w:type="dxa"/>
            <w:tcBorders>
              <w:top w:val="single" w:sz="6" w:space="0" w:color="BFBFBF" w:themeColor="background1" w:themeShade="BF"/>
              <w:bottom w:val="nil"/>
            </w:tcBorders>
          </w:tcPr>
          <w:p w14:paraId="18808302" w14:textId="05BE31D3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=D6+1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19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983" w:type="dxa"/>
            <w:tcBorders>
              <w:top w:val="single" w:sz="6" w:space="0" w:color="BFBFBF" w:themeColor="background1" w:themeShade="BF"/>
              <w:bottom w:val="nil"/>
            </w:tcBorders>
          </w:tcPr>
          <w:p w14:paraId="152EB2DB" w14:textId="08C7F2F3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=E6+1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20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987" w:type="dxa"/>
            <w:tcBorders>
              <w:top w:val="single" w:sz="6" w:space="0" w:color="BFBFBF" w:themeColor="background1" w:themeShade="BF"/>
              <w:bottom w:val="nil"/>
            </w:tcBorders>
          </w:tcPr>
          <w:p w14:paraId="3B9027D8" w14:textId="5815BBDA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077DCF">
              <w:rPr>
                <w:noProof/>
              </w:rPr>
              <w:t>21</w:t>
            </w:r>
            <w:r>
              <w:fldChar w:fldCharType="end"/>
            </w:r>
          </w:p>
        </w:tc>
      </w:tr>
      <w:tr w:rsidR="005E27E7" w14:paraId="286F6053" w14:textId="77777777" w:rsidTr="00F358E9">
        <w:trPr>
          <w:trHeight w:hRule="exact" w:val="1548"/>
        </w:trPr>
        <w:tc>
          <w:tcPr>
            <w:tcW w:w="867" w:type="dxa"/>
            <w:tcBorders>
              <w:top w:val="nil"/>
              <w:bottom w:val="single" w:sz="6" w:space="0" w:color="BFBFBF" w:themeColor="background1" w:themeShade="BF"/>
            </w:tcBorders>
          </w:tcPr>
          <w:p w14:paraId="77126A6F" w14:textId="77777777" w:rsidR="00EA415B" w:rsidRDefault="00EA415B"/>
        </w:tc>
        <w:tc>
          <w:tcPr>
            <w:tcW w:w="1942" w:type="dxa"/>
            <w:tcBorders>
              <w:top w:val="nil"/>
              <w:bottom w:val="single" w:sz="6" w:space="0" w:color="BFBFBF" w:themeColor="background1" w:themeShade="BF"/>
            </w:tcBorders>
          </w:tcPr>
          <w:p w14:paraId="2927C0EE" w14:textId="77777777" w:rsidR="00471970" w:rsidRPr="00F358E9" w:rsidRDefault="00471970" w:rsidP="00471970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H/work club @</w:t>
            </w:r>
          </w:p>
          <w:p w14:paraId="188A1B50" w14:textId="7C36AE02" w:rsidR="00EA415B" w:rsidRPr="00F358E9" w:rsidRDefault="00471970" w:rsidP="00471970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Bayside sch. All students are welcome 3-5pm</w:t>
            </w:r>
          </w:p>
        </w:tc>
        <w:tc>
          <w:tcPr>
            <w:tcW w:w="2566" w:type="dxa"/>
            <w:tcBorders>
              <w:top w:val="nil"/>
              <w:bottom w:val="single" w:sz="6" w:space="0" w:color="BFBFBF" w:themeColor="background1" w:themeShade="BF"/>
            </w:tcBorders>
          </w:tcPr>
          <w:p w14:paraId="591C85E5" w14:textId="77777777" w:rsidR="005573F6" w:rsidRPr="00F358E9" w:rsidRDefault="005573F6" w:rsidP="005573F6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-H/work club @</w:t>
            </w:r>
          </w:p>
          <w:p w14:paraId="36499954" w14:textId="77777777" w:rsidR="005573F6" w:rsidRPr="00F358E9" w:rsidRDefault="005573F6" w:rsidP="005573F6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 xml:space="preserve">Tribal sch. All students are welcome </w:t>
            </w:r>
          </w:p>
          <w:p w14:paraId="054690A0" w14:textId="408BFE03" w:rsidR="00FF4259" w:rsidRPr="00F358E9" w:rsidRDefault="005573F6" w:rsidP="005573F6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-H/work club @ Stelly’s sch for high school students, both at 3-5pm</w:t>
            </w:r>
          </w:p>
        </w:tc>
        <w:tc>
          <w:tcPr>
            <w:tcW w:w="1474" w:type="dxa"/>
            <w:tcBorders>
              <w:top w:val="nil"/>
              <w:bottom w:val="single" w:sz="6" w:space="0" w:color="BFBFBF" w:themeColor="background1" w:themeShade="BF"/>
            </w:tcBorders>
          </w:tcPr>
          <w:p w14:paraId="7F270551" w14:textId="34F92A9E" w:rsidR="00EA415B" w:rsidRPr="00F358E9" w:rsidRDefault="002E4CC0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Family swim nigh @ Panorama, bus comes around for pick up at 5:30pm</w:t>
            </w:r>
          </w:p>
        </w:tc>
        <w:tc>
          <w:tcPr>
            <w:tcW w:w="1603" w:type="dxa"/>
            <w:tcBorders>
              <w:top w:val="nil"/>
              <w:bottom w:val="single" w:sz="6" w:space="0" w:color="BFBFBF" w:themeColor="background1" w:themeShade="BF"/>
            </w:tcBorders>
          </w:tcPr>
          <w:p w14:paraId="1703E14D" w14:textId="142876A8" w:rsidR="00EA415B" w:rsidRPr="00F358E9" w:rsidRDefault="00D27A44" w:rsidP="00761F9C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H/work club @ Stelly’s sch for high school students, everyone is welcome</w:t>
            </w:r>
            <w:r w:rsidR="009432DD">
              <w:rPr>
                <w:b/>
                <w:bCs/>
              </w:rPr>
              <w:t xml:space="preserve"> </w:t>
            </w:r>
            <w:r w:rsidRPr="00F358E9">
              <w:rPr>
                <w:b/>
                <w:bCs/>
              </w:rPr>
              <w:t>3-5pm</w:t>
            </w:r>
          </w:p>
        </w:tc>
        <w:tc>
          <w:tcPr>
            <w:tcW w:w="1983" w:type="dxa"/>
            <w:tcBorders>
              <w:top w:val="nil"/>
              <w:bottom w:val="single" w:sz="6" w:space="0" w:color="BFBFBF" w:themeColor="background1" w:themeShade="BF"/>
            </w:tcBorders>
          </w:tcPr>
          <w:p w14:paraId="03B66BC7" w14:textId="77777777" w:rsidR="002E4CC0" w:rsidRPr="00F358E9" w:rsidRDefault="002E4CC0" w:rsidP="002E4CC0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Youth club (ages 13 &amp; up only)</w:t>
            </w:r>
          </w:p>
          <w:p w14:paraId="0AE6F79B" w14:textId="08515D50" w:rsidR="005E478F" w:rsidRPr="00F358E9" w:rsidRDefault="002E4CC0" w:rsidP="002E4CC0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Meet at the Band office for an organize activity</w:t>
            </w:r>
          </w:p>
        </w:tc>
        <w:tc>
          <w:tcPr>
            <w:tcW w:w="987" w:type="dxa"/>
            <w:tcBorders>
              <w:top w:val="nil"/>
              <w:bottom w:val="single" w:sz="6" w:space="0" w:color="BFBFBF" w:themeColor="background1" w:themeShade="BF"/>
            </w:tcBorders>
          </w:tcPr>
          <w:p w14:paraId="59B5A45D" w14:textId="77777777" w:rsidR="00EA415B" w:rsidRDefault="00EA415B"/>
        </w:tc>
      </w:tr>
      <w:tr w:rsidR="005E27E7" w14:paraId="2CC3F6C6" w14:textId="77777777" w:rsidTr="00F358E9">
        <w:trPr>
          <w:trHeight w:val="246"/>
        </w:trPr>
        <w:tc>
          <w:tcPr>
            <w:tcW w:w="867" w:type="dxa"/>
            <w:tcBorders>
              <w:top w:val="single" w:sz="6" w:space="0" w:color="BFBFBF" w:themeColor="background1" w:themeShade="BF"/>
              <w:bottom w:val="nil"/>
            </w:tcBorders>
          </w:tcPr>
          <w:p w14:paraId="53CF1024" w14:textId="76E43E62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077DCF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942" w:type="dxa"/>
            <w:tcBorders>
              <w:top w:val="single" w:sz="6" w:space="0" w:color="BFBFBF" w:themeColor="background1" w:themeShade="BF"/>
              <w:bottom w:val="nil"/>
            </w:tcBorders>
          </w:tcPr>
          <w:p w14:paraId="49AB1390" w14:textId="2E8DA1CE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=A8+1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23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2566" w:type="dxa"/>
            <w:tcBorders>
              <w:top w:val="single" w:sz="6" w:space="0" w:color="BFBFBF" w:themeColor="background1" w:themeShade="BF"/>
              <w:bottom w:val="nil"/>
            </w:tcBorders>
          </w:tcPr>
          <w:p w14:paraId="431A5706" w14:textId="33C7DB41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=B8+1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24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474" w:type="dxa"/>
            <w:tcBorders>
              <w:top w:val="single" w:sz="6" w:space="0" w:color="BFBFBF" w:themeColor="background1" w:themeShade="BF"/>
              <w:bottom w:val="nil"/>
            </w:tcBorders>
          </w:tcPr>
          <w:p w14:paraId="6489679B" w14:textId="6323C6AB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=C8+1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25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603" w:type="dxa"/>
            <w:tcBorders>
              <w:top w:val="single" w:sz="6" w:space="0" w:color="BFBFBF" w:themeColor="background1" w:themeShade="BF"/>
              <w:bottom w:val="nil"/>
            </w:tcBorders>
          </w:tcPr>
          <w:p w14:paraId="06588AC4" w14:textId="2BDE5214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=D8+1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26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983" w:type="dxa"/>
            <w:tcBorders>
              <w:top w:val="single" w:sz="6" w:space="0" w:color="BFBFBF" w:themeColor="background1" w:themeShade="BF"/>
              <w:bottom w:val="nil"/>
            </w:tcBorders>
          </w:tcPr>
          <w:p w14:paraId="0DD0326F" w14:textId="0AF621EF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=E8+1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27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987" w:type="dxa"/>
            <w:tcBorders>
              <w:top w:val="single" w:sz="6" w:space="0" w:color="BFBFBF" w:themeColor="background1" w:themeShade="BF"/>
              <w:bottom w:val="nil"/>
            </w:tcBorders>
          </w:tcPr>
          <w:p w14:paraId="072B8CC4" w14:textId="20D8EE0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077DCF">
              <w:rPr>
                <w:noProof/>
              </w:rPr>
              <w:t>28</w:t>
            </w:r>
            <w:r>
              <w:fldChar w:fldCharType="end"/>
            </w:r>
          </w:p>
        </w:tc>
      </w:tr>
      <w:tr w:rsidR="005E27E7" w14:paraId="02BBE4EE" w14:textId="77777777" w:rsidTr="00F358E9">
        <w:trPr>
          <w:trHeight w:hRule="exact" w:val="1548"/>
        </w:trPr>
        <w:tc>
          <w:tcPr>
            <w:tcW w:w="867" w:type="dxa"/>
            <w:tcBorders>
              <w:top w:val="nil"/>
              <w:bottom w:val="single" w:sz="6" w:space="0" w:color="BFBFBF" w:themeColor="background1" w:themeShade="BF"/>
            </w:tcBorders>
          </w:tcPr>
          <w:p w14:paraId="74DECCEA" w14:textId="77777777" w:rsidR="00EA415B" w:rsidRDefault="00EA415B"/>
        </w:tc>
        <w:tc>
          <w:tcPr>
            <w:tcW w:w="1942" w:type="dxa"/>
            <w:tcBorders>
              <w:top w:val="nil"/>
              <w:bottom w:val="single" w:sz="6" w:space="0" w:color="BFBFBF" w:themeColor="background1" w:themeShade="BF"/>
            </w:tcBorders>
          </w:tcPr>
          <w:p w14:paraId="7518ADE7" w14:textId="77777777" w:rsidR="00FC1A01" w:rsidRPr="00F358E9" w:rsidRDefault="00FC1A01" w:rsidP="00FC1A01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H/work club @</w:t>
            </w:r>
          </w:p>
          <w:p w14:paraId="226815AF" w14:textId="4873EF6A" w:rsidR="00EA415B" w:rsidRPr="00F358E9" w:rsidRDefault="00FC1A01" w:rsidP="00FC1A01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 xml:space="preserve">Bayside sch. All students are </w:t>
            </w:r>
            <w:r w:rsidR="003C025B" w:rsidRPr="00F358E9">
              <w:rPr>
                <w:b/>
                <w:bCs/>
              </w:rPr>
              <w:t>welcome</w:t>
            </w:r>
            <w:r w:rsidR="00006953">
              <w:rPr>
                <w:b/>
                <w:bCs/>
              </w:rPr>
              <w:t xml:space="preserve"> </w:t>
            </w:r>
            <w:r w:rsidRPr="00F358E9">
              <w:rPr>
                <w:b/>
                <w:bCs/>
              </w:rPr>
              <w:t>3-5pm</w:t>
            </w:r>
          </w:p>
        </w:tc>
        <w:tc>
          <w:tcPr>
            <w:tcW w:w="2566" w:type="dxa"/>
            <w:tcBorders>
              <w:top w:val="nil"/>
              <w:bottom w:val="single" w:sz="6" w:space="0" w:color="BFBFBF" w:themeColor="background1" w:themeShade="BF"/>
            </w:tcBorders>
          </w:tcPr>
          <w:p w14:paraId="3A52DEF5" w14:textId="77777777" w:rsidR="005573F6" w:rsidRPr="00F358E9" w:rsidRDefault="005573F6" w:rsidP="005573F6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-H/work club @</w:t>
            </w:r>
          </w:p>
          <w:p w14:paraId="18402191" w14:textId="77777777" w:rsidR="005573F6" w:rsidRPr="00F358E9" w:rsidRDefault="005573F6" w:rsidP="005573F6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 xml:space="preserve">Tribal sch. All students are welcome </w:t>
            </w:r>
          </w:p>
          <w:p w14:paraId="0E14AAFA" w14:textId="6F5472DE" w:rsidR="00EA415B" w:rsidRPr="00F358E9" w:rsidRDefault="005573F6" w:rsidP="005573F6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-H/work club @ Stelly’s sch for high school students, both at 3-5pm</w:t>
            </w:r>
          </w:p>
        </w:tc>
        <w:tc>
          <w:tcPr>
            <w:tcW w:w="1474" w:type="dxa"/>
            <w:tcBorders>
              <w:top w:val="nil"/>
              <w:bottom w:val="single" w:sz="6" w:space="0" w:color="BFBFBF" w:themeColor="background1" w:themeShade="BF"/>
            </w:tcBorders>
          </w:tcPr>
          <w:p w14:paraId="49EFE879" w14:textId="308BB486" w:rsidR="00EA415B" w:rsidRPr="00F358E9" w:rsidRDefault="002E4CC0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Family swim nigh @ Panorama, bus comes around for pick up at 5:30pm</w:t>
            </w:r>
          </w:p>
        </w:tc>
        <w:tc>
          <w:tcPr>
            <w:tcW w:w="1603" w:type="dxa"/>
            <w:tcBorders>
              <w:top w:val="nil"/>
              <w:bottom w:val="single" w:sz="6" w:space="0" w:color="BFBFBF" w:themeColor="background1" w:themeShade="BF"/>
            </w:tcBorders>
          </w:tcPr>
          <w:p w14:paraId="13B657E1" w14:textId="6F5CC27A" w:rsidR="00EA415B" w:rsidRPr="00F358E9" w:rsidRDefault="00D27A44" w:rsidP="00761F9C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H/work club @ Stelly’s sch for high school students, everyone is welcome</w:t>
            </w:r>
            <w:r w:rsidR="009432DD">
              <w:rPr>
                <w:b/>
                <w:bCs/>
              </w:rPr>
              <w:t xml:space="preserve"> </w:t>
            </w:r>
            <w:r w:rsidRPr="00F358E9">
              <w:rPr>
                <w:b/>
                <w:bCs/>
              </w:rPr>
              <w:t>3-5pm</w:t>
            </w:r>
          </w:p>
        </w:tc>
        <w:tc>
          <w:tcPr>
            <w:tcW w:w="1983" w:type="dxa"/>
            <w:tcBorders>
              <w:top w:val="nil"/>
              <w:bottom w:val="single" w:sz="6" w:space="0" w:color="BFBFBF" w:themeColor="background1" w:themeShade="BF"/>
            </w:tcBorders>
          </w:tcPr>
          <w:p w14:paraId="5556181F" w14:textId="6568EEFD" w:rsidR="00EA415B" w:rsidRPr="00F358E9" w:rsidRDefault="002E4CC0" w:rsidP="004B471F">
            <w:pPr>
              <w:rPr>
                <w:b/>
                <w:bCs/>
              </w:rPr>
            </w:pPr>
            <w:r w:rsidRPr="00F358E9">
              <w:rPr>
                <w:b/>
                <w:bCs/>
              </w:rPr>
              <w:t>Movie night for older youth ages 13 and up @ silver city, bus pick up at the log cabin 3:13pm</w:t>
            </w:r>
          </w:p>
        </w:tc>
        <w:tc>
          <w:tcPr>
            <w:tcW w:w="987" w:type="dxa"/>
            <w:tcBorders>
              <w:top w:val="nil"/>
              <w:bottom w:val="single" w:sz="6" w:space="0" w:color="BFBFBF" w:themeColor="background1" w:themeShade="BF"/>
            </w:tcBorders>
          </w:tcPr>
          <w:p w14:paraId="62E83EBE" w14:textId="77777777" w:rsidR="00EA415B" w:rsidRDefault="00EA415B"/>
        </w:tc>
      </w:tr>
      <w:tr w:rsidR="005E27E7" w14:paraId="3A72A40C" w14:textId="77777777" w:rsidTr="00F358E9">
        <w:tc>
          <w:tcPr>
            <w:tcW w:w="867" w:type="dxa"/>
            <w:tcBorders>
              <w:top w:val="single" w:sz="6" w:space="0" w:color="BFBFBF" w:themeColor="background1" w:themeShade="BF"/>
              <w:bottom w:val="nil"/>
            </w:tcBorders>
          </w:tcPr>
          <w:p w14:paraId="7D4A3322" w14:textId="6C90646F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077DCF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077DCF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77DCF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077DCF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77DCF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077DCF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942" w:type="dxa"/>
            <w:tcBorders>
              <w:top w:val="single" w:sz="6" w:space="0" w:color="BFBFBF" w:themeColor="background1" w:themeShade="BF"/>
              <w:bottom w:val="nil"/>
            </w:tcBorders>
          </w:tcPr>
          <w:p w14:paraId="229893CB" w14:textId="539EE8B7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=A10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29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= 0,""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=A10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29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 &lt;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DocVariable MonthEnd \@ d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</w:rPr>
              <w:instrText>31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=A10+1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30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""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30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30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2566" w:type="dxa"/>
            <w:tcBorders>
              <w:top w:val="single" w:sz="6" w:space="0" w:color="BFBFBF" w:themeColor="background1" w:themeShade="BF"/>
              <w:bottom w:val="nil"/>
            </w:tcBorders>
          </w:tcPr>
          <w:p w14:paraId="526AA7A4" w14:textId="4380D0CF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=B10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30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= 0,""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=B10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30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 &lt;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DocVariable MonthEnd \@ d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</w:rPr>
              <w:instrText>31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=B10+1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31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""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31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t>31</w:t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474" w:type="dxa"/>
            <w:tcBorders>
              <w:top w:val="single" w:sz="6" w:space="0" w:color="BFBFBF" w:themeColor="background1" w:themeShade="BF"/>
              <w:bottom w:val="nil"/>
            </w:tcBorders>
          </w:tcPr>
          <w:p w14:paraId="60AE10B3" w14:textId="16A901A6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=C10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31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= 0,""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=C10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31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 &lt;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DocVariable MonthEnd \@ d 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</w:rPr>
              <w:instrText>31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=C10+1 </w:instrText>
            </w:r>
            <w:r w:rsidRPr="00F358E9">
              <w:rPr>
                <w:b/>
                <w:bCs/>
              </w:rPr>
              <w:fldChar w:fldCharType="separate"/>
            </w:r>
            <w:r w:rsidR="00AA5085" w:rsidRPr="00F358E9">
              <w:rPr>
                <w:b/>
                <w:bCs/>
                <w:noProof/>
              </w:rPr>
              <w:instrText>27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"" 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603" w:type="dxa"/>
            <w:tcBorders>
              <w:top w:val="single" w:sz="6" w:space="0" w:color="BFBFBF" w:themeColor="background1" w:themeShade="BF"/>
              <w:bottom w:val="nil"/>
            </w:tcBorders>
          </w:tcPr>
          <w:p w14:paraId="10C37FDE" w14:textId="2BE7D473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=D10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0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= 0,""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=D10 </w:instrText>
            </w:r>
            <w:r w:rsidRPr="00F358E9">
              <w:rPr>
                <w:b/>
                <w:bCs/>
              </w:rPr>
              <w:fldChar w:fldCharType="separate"/>
            </w:r>
            <w:r w:rsidR="00AA5085" w:rsidRPr="00F358E9">
              <w:rPr>
                <w:b/>
                <w:bCs/>
                <w:noProof/>
              </w:rPr>
              <w:instrText>27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 &lt;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DocVariable MonthEnd \@ d </w:instrText>
            </w:r>
            <w:r w:rsidRPr="00F358E9">
              <w:rPr>
                <w:b/>
                <w:bCs/>
              </w:rPr>
              <w:fldChar w:fldCharType="separate"/>
            </w:r>
            <w:r w:rsidR="00AA5085" w:rsidRPr="00F358E9">
              <w:rPr>
                <w:b/>
                <w:bCs/>
              </w:rPr>
              <w:instrText>30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=D10+1 </w:instrText>
            </w:r>
            <w:r w:rsidRPr="00F358E9">
              <w:rPr>
                <w:b/>
                <w:bCs/>
              </w:rPr>
              <w:fldChar w:fldCharType="separate"/>
            </w:r>
            <w:r w:rsidR="00AA5085" w:rsidRPr="00F358E9">
              <w:rPr>
                <w:b/>
                <w:bCs/>
                <w:noProof/>
              </w:rPr>
              <w:instrText>28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"" </w:instrText>
            </w:r>
            <w:r w:rsidRPr="00F358E9">
              <w:rPr>
                <w:b/>
                <w:bCs/>
              </w:rPr>
              <w:fldChar w:fldCharType="separate"/>
            </w:r>
            <w:r w:rsidR="00AA5085" w:rsidRPr="00F358E9">
              <w:rPr>
                <w:b/>
                <w:bCs/>
                <w:noProof/>
              </w:rPr>
              <w:instrText>28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1983" w:type="dxa"/>
            <w:tcBorders>
              <w:top w:val="single" w:sz="6" w:space="0" w:color="BFBFBF" w:themeColor="background1" w:themeShade="BF"/>
              <w:bottom w:val="nil"/>
            </w:tcBorders>
          </w:tcPr>
          <w:p w14:paraId="370D1D26" w14:textId="6829B79B" w:rsidR="00EA415B" w:rsidRPr="00F358E9" w:rsidRDefault="00375B27">
            <w:pPr>
              <w:pStyle w:val="Dates"/>
              <w:rPr>
                <w:b/>
                <w:bCs/>
              </w:rPr>
            </w:pP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=E10</w:instrText>
            </w:r>
            <w:r w:rsidRPr="00F358E9">
              <w:rPr>
                <w:b/>
                <w:bCs/>
              </w:rPr>
              <w:fldChar w:fldCharType="separate"/>
            </w:r>
            <w:r w:rsidR="00077DCF" w:rsidRPr="00F358E9">
              <w:rPr>
                <w:b/>
                <w:bCs/>
                <w:noProof/>
              </w:rPr>
              <w:instrText>0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= 0,""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IF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=E10 </w:instrText>
            </w:r>
            <w:r w:rsidRPr="00F358E9">
              <w:rPr>
                <w:b/>
                <w:bCs/>
              </w:rPr>
              <w:fldChar w:fldCharType="separate"/>
            </w:r>
            <w:r w:rsidR="00AA5085" w:rsidRPr="00F358E9">
              <w:rPr>
                <w:b/>
                <w:bCs/>
                <w:noProof/>
              </w:rPr>
              <w:instrText>28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 &lt;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DocVariable MonthEnd \@ d </w:instrText>
            </w:r>
            <w:r w:rsidRPr="00F358E9">
              <w:rPr>
                <w:b/>
                <w:bCs/>
              </w:rPr>
              <w:fldChar w:fldCharType="separate"/>
            </w:r>
            <w:r w:rsidR="00AA5085" w:rsidRPr="00F358E9">
              <w:rPr>
                <w:b/>
                <w:bCs/>
              </w:rPr>
              <w:instrText>30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 </w:instrText>
            </w:r>
            <w:r w:rsidRPr="00F358E9">
              <w:rPr>
                <w:b/>
                <w:bCs/>
              </w:rPr>
              <w:fldChar w:fldCharType="begin"/>
            </w:r>
            <w:r w:rsidRPr="00F358E9">
              <w:rPr>
                <w:b/>
                <w:bCs/>
              </w:rPr>
              <w:instrText xml:space="preserve"> =E10+1 </w:instrText>
            </w:r>
            <w:r w:rsidRPr="00F358E9">
              <w:rPr>
                <w:b/>
                <w:bCs/>
              </w:rPr>
              <w:fldChar w:fldCharType="separate"/>
            </w:r>
            <w:r w:rsidR="00AA5085" w:rsidRPr="00F358E9">
              <w:rPr>
                <w:b/>
                <w:bCs/>
                <w:noProof/>
              </w:rPr>
              <w:instrText>29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instrText xml:space="preserve"> "" </w:instrText>
            </w:r>
            <w:r w:rsidRPr="00F358E9">
              <w:rPr>
                <w:b/>
                <w:bCs/>
              </w:rPr>
              <w:fldChar w:fldCharType="separate"/>
            </w:r>
            <w:r w:rsidR="00AA5085" w:rsidRPr="00F358E9">
              <w:rPr>
                <w:b/>
                <w:bCs/>
                <w:noProof/>
              </w:rPr>
              <w:instrText>29</w:instrText>
            </w:r>
            <w:r w:rsidRPr="00F358E9">
              <w:rPr>
                <w:b/>
                <w:bCs/>
              </w:rPr>
              <w:fldChar w:fldCharType="end"/>
            </w:r>
            <w:r w:rsidRPr="00F358E9">
              <w:rPr>
                <w:b/>
                <w:bCs/>
              </w:rPr>
              <w:fldChar w:fldCharType="end"/>
            </w:r>
          </w:p>
        </w:tc>
        <w:tc>
          <w:tcPr>
            <w:tcW w:w="987" w:type="dxa"/>
            <w:tcBorders>
              <w:top w:val="single" w:sz="6" w:space="0" w:color="BFBFBF" w:themeColor="background1" w:themeShade="BF"/>
              <w:bottom w:val="nil"/>
            </w:tcBorders>
          </w:tcPr>
          <w:p w14:paraId="0D2408CF" w14:textId="2459F08C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077DC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AA508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A508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AA508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A5085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5E27E7" w14:paraId="05CE0580" w14:textId="77777777" w:rsidTr="00F358E9">
        <w:trPr>
          <w:trHeight w:hRule="exact" w:val="1206"/>
        </w:trPr>
        <w:tc>
          <w:tcPr>
            <w:tcW w:w="867" w:type="dxa"/>
            <w:tcBorders>
              <w:top w:val="nil"/>
              <w:bottom w:val="single" w:sz="6" w:space="0" w:color="BFBFBF" w:themeColor="background1" w:themeShade="BF"/>
            </w:tcBorders>
          </w:tcPr>
          <w:p w14:paraId="5B0C38B3" w14:textId="77777777" w:rsidR="00EA415B" w:rsidRDefault="00EA415B"/>
        </w:tc>
        <w:tc>
          <w:tcPr>
            <w:tcW w:w="1942" w:type="dxa"/>
            <w:tcBorders>
              <w:top w:val="nil"/>
              <w:bottom w:val="single" w:sz="6" w:space="0" w:color="BFBFBF" w:themeColor="background1" w:themeShade="BF"/>
            </w:tcBorders>
          </w:tcPr>
          <w:p w14:paraId="0FFAE68B" w14:textId="77777777" w:rsidR="00FC1A01" w:rsidRDefault="00FC1A01" w:rsidP="00FC1A01">
            <w:r>
              <w:t>H/work club @</w:t>
            </w:r>
          </w:p>
          <w:p w14:paraId="7EE80AC8" w14:textId="276B2974" w:rsidR="00EA415B" w:rsidRPr="00DC63C1" w:rsidRDefault="00FC1A01" w:rsidP="00FC1A01">
            <w:pPr>
              <w:rPr>
                <w:b/>
                <w:bCs/>
              </w:rPr>
            </w:pPr>
            <w:r>
              <w:t>Bayside sch. All students are welcome 3-5pm</w:t>
            </w:r>
          </w:p>
        </w:tc>
        <w:tc>
          <w:tcPr>
            <w:tcW w:w="2566" w:type="dxa"/>
            <w:tcBorders>
              <w:top w:val="nil"/>
              <w:bottom w:val="single" w:sz="6" w:space="0" w:color="BFBFBF" w:themeColor="background1" w:themeShade="BF"/>
            </w:tcBorders>
          </w:tcPr>
          <w:p w14:paraId="26F2A01B" w14:textId="6867C436" w:rsidR="00EA415B" w:rsidRPr="00DC63C1" w:rsidRDefault="00EA415B" w:rsidP="00FF4259">
            <w:pPr>
              <w:rPr>
                <w:b/>
                <w:bCs/>
              </w:rPr>
            </w:pPr>
          </w:p>
        </w:tc>
        <w:tc>
          <w:tcPr>
            <w:tcW w:w="1474" w:type="dxa"/>
            <w:tcBorders>
              <w:top w:val="nil"/>
              <w:bottom w:val="single" w:sz="6" w:space="0" w:color="BFBFBF" w:themeColor="background1" w:themeShade="BF"/>
            </w:tcBorders>
          </w:tcPr>
          <w:p w14:paraId="44F4F29E" w14:textId="6FDF484C" w:rsidR="00EA415B" w:rsidRPr="00DC63C1" w:rsidRDefault="00EA415B">
            <w:pPr>
              <w:rPr>
                <w:b/>
                <w:bCs/>
              </w:rPr>
            </w:pPr>
          </w:p>
        </w:tc>
        <w:tc>
          <w:tcPr>
            <w:tcW w:w="1603" w:type="dxa"/>
            <w:tcBorders>
              <w:top w:val="nil"/>
              <w:bottom w:val="single" w:sz="6" w:space="0" w:color="BFBFBF" w:themeColor="background1" w:themeShade="BF"/>
            </w:tcBorders>
          </w:tcPr>
          <w:p w14:paraId="040C63D4" w14:textId="33DBED0B" w:rsidR="00EA415B" w:rsidRPr="00DC63C1" w:rsidRDefault="00EA415B" w:rsidP="00761F9C">
            <w:pPr>
              <w:rPr>
                <w:b/>
                <w:bCs/>
              </w:rPr>
            </w:pPr>
          </w:p>
        </w:tc>
        <w:tc>
          <w:tcPr>
            <w:tcW w:w="1983" w:type="dxa"/>
            <w:tcBorders>
              <w:top w:val="nil"/>
              <w:bottom w:val="single" w:sz="6" w:space="0" w:color="BFBFBF" w:themeColor="background1" w:themeShade="BF"/>
            </w:tcBorders>
          </w:tcPr>
          <w:p w14:paraId="6A5E79FB" w14:textId="0CB473A6" w:rsidR="00EA415B" w:rsidRPr="00015054" w:rsidRDefault="00EA415B" w:rsidP="004B471F">
            <w:pPr>
              <w:rPr>
                <w:b/>
                <w:bCs/>
              </w:rPr>
            </w:pPr>
          </w:p>
        </w:tc>
        <w:tc>
          <w:tcPr>
            <w:tcW w:w="987" w:type="dxa"/>
            <w:tcBorders>
              <w:top w:val="nil"/>
              <w:bottom w:val="single" w:sz="6" w:space="0" w:color="BFBFBF" w:themeColor="background1" w:themeShade="BF"/>
            </w:tcBorders>
          </w:tcPr>
          <w:p w14:paraId="457A7457" w14:textId="77777777" w:rsidR="00EA415B" w:rsidRDefault="00EA415B"/>
        </w:tc>
      </w:tr>
      <w:tr w:rsidR="005E27E7" w14:paraId="56184C60" w14:textId="77777777" w:rsidTr="00F358E9">
        <w:tc>
          <w:tcPr>
            <w:tcW w:w="867" w:type="dxa"/>
            <w:tcBorders>
              <w:top w:val="single" w:sz="6" w:space="0" w:color="BFBFBF" w:themeColor="background1" w:themeShade="BF"/>
            </w:tcBorders>
          </w:tcPr>
          <w:p w14:paraId="4BB5B573" w14:textId="2A4CBED2" w:rsidR="00EA415B" w:rsidRDefault="00EA415B">
            <w:pPr>
              <w:pStyle w:val="Dates"/>
            </w:pPr>
          </w:p>
        </w:tc>
        <w:tc>
          <w:tcPr>
            <w:tcW w:w="1942" w:type="dxa"/>
            <w:tcBorders>
              <w:top w:val="single" w:sz="6" w:space="0" w:color="BFBFBF" w:themeColor="background1" w:themeShade="BF"/>
            </w:tcBorders>
          </w:tcPr>
          <w:p w14:paraId="14FECE3A" w14:textId="1F1601B8" w:rsidR="00EA415B" w:rsidRDefault="00EA415B">
            <w:pPr>
              <w:pStyle w:val="Dates"/>
            </w:pPr>
          </w:p>
        </w:tc>
        <w:tc>
          <w:tcPr>
            <w:tcW w:w="2566" w:type="dxa"/>
            <w:tcBorders>
              <w:top w:val="single" w:sz="6" w:space="0" w:color="BFBFBF" w:themeColor="background1" w:themeShade="BF"/>
            </w:tcBorders>
          </w:tcPr>
          <w:p w14:paraId="0E3A4B8F" w14:textId="77777777" w:rsidR="00EA415B" w:rsidRDefault="00EA415B">
            <w:pPr>
              <w:pStyle w:val="Dates"/>
            </w:pPr>
          </w:p>
        </w:tc>
        <w:tc>
          <w:tcPr>
            <w:tcW w:w="1474" w:type="dxa"/>
            <w:tcBorders>
              <w:top w:val="single" w:sz="6" w:space="0" w:color="BFBFBF" w:themeColor="background1" w:themeShade="BF"/>
            </w:tcBorders>
          </w:tcPr>
          <w:p w14:paraId="6D71612C" w14:textId="77777777" w:rsidR="00EA415B" w:rsidRDefault="00EA415B">
            <w:pPr>
              <w:pStyle w:val="Dates"/>
            </w:pPr>
          </w:p>
        </w:tc>
        <w:tc>
          <w:tcPr>
            <w:tcW w:w="1603" w:type="dxa"/>
            <w:tcBorders>
              <w:top w:val="single" w:sz="6" w:space="0" w:color="BFBFBF" w:themeColor="background1" w:themeShade="BF"/>
            </w:tcBorders>
          </w:tcPr>
          <w:p w14:paraId="31A9C5FA" w14:textId="77777777" w:rsidR="00EA415B" w:rsidRDefault="00EA415B">
            <w:pPr>
              <w:pStyle w:val="Dates"/>
            </w:pPr>
          </w:p>
        </w:tc>
        <w:tc>
          <w:tcPr>
            <w:tcW w:w="1983" w:type="dxa"/>
            <w:tcBorders>
              <w:top w:val="single" w:sz="6" w:space="0" w:color="BFBFBF" w:themeColor="background1" w:themeShade="BF"/>
            </w:tcBorders>
          </w:tcPr>
          <w:p w14:paraId="591CDE5C" w14:textId="77777777" w:rsidR="00EA415B" w:rsidRDefault="00EA415B">
            <w:pPr>
              <w:pStyle w:val="Dates"/>
            </w:pPr>
          </w:p>
        </w:tc>
        <w:tc>
          <w:tcPr>
            <w:tcW w:w="987" w:type="dxa"/>
            <w:tcBorders>
              <w:top w:val="single" w:sz="6" w:space="0" w:color="BFBFBF" w:themeColor="background1" w:themeShade="BF"/>
            </w:tcBorders>
          </w:tcPr>
          <w:p w14:paraId="438B67C2" w14:textId="77777777" w:rsidR="00EA415B" w:rsidRDefault="00EA415B">
            <w:pPr>
              <w:pStyle w:val="Dates"/>
            </w:pPr>
          </w:p>
        </w:tc>
      </w:tr>
      <w:tr w:rsidR="00F358E9" w14:paraId="3132E8DA" w14:textId="77777777" w:rsidTr="00F358E9">
        <w:trPr>
          <w:trHeight w:hRule="exact" w:val="60"/>
        </w:trPr>
        <w:tc>
          <w:tcPr>
            <w:tcW w:w="867" w:type="dxa"/>
          </w:tcPr>
          <w:p w14:paraId="7D36E2FA" w14:textId="77777777" w:rsidR="00EA415B" w:rsidRDefault="00EA415B"/>
        </w:tc>
        <w:tc>
          <w:tcPr>
            <w:tcW w:w="1942" w:type="dxa"/>
          </w:tcPr>
          <w:p w14:paraId="3DAE846F" w14:textId="77777777" w:rsidR="00EA415B" w:rsidRDefault="00EA415B"/>
        </w:tc>
        <w:tc>
          <w:tcPr>
            <w:tcW w:w="2566" w:type="dxa"/>
          </w:tcPr>
          <w:p w14:paraId="6B1B7AA7" w14:textId="77777777" w:rsidR="00EA415B" w:rsidRDefault="00EA415B"/>
        </w:tc>
        <w:tc>
          <w:tcPr>
            <w:tcW w:w="1474" w:type="dxa"/>
          </w:tcPr>
          <w:p w14:paraId="183D3AD4" w14:textId="77777777" w:rsidR="00EA415B" w:rsidRDefault="00EA415B"/>
        </w:tc>
        <w:tc>
          <w:tcPr>
            <w:tcW w:w="1603" w:type="dxa"/>
          </w:tcPr>
          <w:p w14:paraId="000688B3" w14:textId="77777777" w:rsidR="00EA415B" w:rsidRDefault="00EA415B"/>
        </w:tc>
        <w:tc>
          <w:tcPr>
            <w:tcW w:w="1983" w:type="dxa"/>
          </w:tcPr>
          <w:p w14:paraId="15B6D88D" w14:textId="77777777" w:rsidR="00EA415B" w:rsidRDefault="00EA415B"/>
        </w:tc>
        <w:tc>
          <w:tcPr>
            <w:tcW w:w="987" w:type="dxa"/>
          </w:tcPr>
          <w:p w14:paraId="229E626E" w14:textId="77777777" w:rsidR="00EA415B" w:rsidRDefault="00EA415B"/>
        </w:tc>
      </w:tr>
    </w:tbl>
    <w:p w14:paraId="091BC120" w14:textId="27E88B93" w:rsidR="00EA415B" w:rsidRDefault="00EA415B">
      <w:pPr>
        <w:pStyle w:val="Quote"/>
      </w:pPr>
    </w:p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6DE9C" w14:textId="77777777" w:rsidR="001F5039" w:rsidRDefault="001F5039">
      <w:pPr>
        <w:spacing w:before="0" w:after="0"/>
      </w:pPr>
      <w:r>
        <w:separator/>
      </w:r>
    </w:p>
  </w:endnote>
  <w:endnote w:type="continuationSeparator" w:id="0">
    <w:p w14:paraId="6A7950AC" w14:textId="77777777" w:rsidR="001F5039" w:rsidRDefault="001F50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9189B" w14:textId="77777777" w:rsidR="001F5039" w:rsidRDefault="001F5039">
      <w:pPr>
        <w:spacing w:before="0" w:after="0"/>
      </w:pPr>
      <w:r>
        <w:separator/>
      </w:r>
    </w:p>
  </w:footnote>
  <w:footnote w:type="continuationSeparator" w:id="0">
    <w:p w14:paraId="0E57A5B0" w14:textId="77777777" w:rsidR="001F5039" w:rsidRDefault="001F503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1D2660"/>
    <w:multiLevelType w:val="hybridMultilevel"/>
    <w:tmpl w:val="821CCB1E"/>
    <w:lvl w:ilvl="0" w:tplc="49C47824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730400">
    <w:abstractNumId w:val="9"/>
  </w:num>
  <w:num w:numId="2" w16cid:durableId="1837262939">
    <w:abstractNumId w:val="7"/>
  </w:num>
  <w:num w:numId="3" w16cid:durableId="716784482">
    <w:abstractNumId w:val="6"/>
  </w:num>
  <w:num w:numId="4" w16cid:durableId="552885489">
    <w:abstractNumId w:val="5"/>
  </w:num>
  <w:num w:numId="5" w16cid:durableId="715005797">
    <w:abstractNumId w:val="4"/>
  </w:num>
  <w:num w:numId="6" w16cid:durableId="2108227798">
    <w:abstractNumId w:val="8"/>
  </w:num>
  <w:num w:numId="7" w16cid:durableId="2060207285">
    <w:abstractNumId w:val="3"/>
  </w:num>
  <w:num w:numId="8" w16cid:durableId="1613249199">
    <w:abstractNumId w:val="2"/>
  </w:num>
  <w:num w:numId="9" w16cid:durableId="96682869">
    <w:abstractNumId w:val="1"/>
  </w:num>
  <w:num w:numId="10" w16cid:durableId="1760829554">
    <w:abstractNumId w:val="0"/>
  </w:num>
  <w:num w:numId="11" w16cid:durableId="556657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5/31/2022"/>
    <w:docVar w:name="MonthStart" w:val="5/1/2022"/>
    <w:docVar w:name="ShowDynamicGuides" w:val="1"/>
    <w:docVar w:name="ShowMarginGuides" w:val="0"/>
    <w:docVar w:name="ShowOutlines" w:val="0"/>
    <w:docVar w:name="ShowStaticGuides" w:val="0"/>
  </w:docVars>
  <w:rsids>
    <w:rsidRoot w:val="00AA5085"/>
    <w:rsid w:val="00006953"/>
    <w:rsid w:val="00015054"/>
    <w:rsid w:val="00077DCF"/>
    <w:rsid w:val="000B085E"/>
    <w:rsid w:val="00124ADC"/>
    <w:rsid w:val="00175D5B"/>
    <w:rsid w:val="0018055B"/>
    <w:rsid w:val="00193E15"/>
    <w:rsid w:val="001F5039"/>
    <w:rsid w:val="00221285"/>
    <w:rsid w:val="0025748C"/>
    <w:rsid w:val="00275178"/>
    <w:rsid w:val="002E4CC0"/>
    <w:rsid w:val="002E5FFA"/>
    <w:rsid w:val="002F7032"/>
    <w:rsid w:val="00320970"/>
    <w:rsid w:val="00375B27"/>
    <w:rsid w:val="0039266A"/>
    <w:rsid w:val="003C025B"/>
    <w:rsid w:val="004036A1"/>
    <w:rsid w:val="00430180"/>
    <w:rsid w:val="00432126"/>
    <w:rsid w:val="00471970"/>
    <w:rsid w:val="00474A2A"/>
    <w:rsid w:val="00477B41"/>
    <w:rsid w:val="0049756B"/>
    <w:rsid w:val="004B471F"/>
    <w:rsid w:val="0054464E"/>
    <w:rsid w:val="005573F6"/>
    <w:rsid w:val="00564B9D"/>
    <w:rsid w:val="00593D9E"/>
    <w:rsid w:val="005B0C48"/>
    <w:rsid w:val="005C1ACC"/>
    <w:rsid w:val="005D18D8"/>
    <w:rsid w:val="005E27E7"/>
    <w:rsid w:val="005E478F"/>
    <w:rsid w:val="006045EA"/>
    <w:rsid w:val="0064687B"/>
    <w:rsid w:val="00652FF7"/>
    <w:rsid w:val="006B2635"/>
    <w:rsid w:val="006D0CA2"/>
    <w:rsid w:val="006F03E0"/>
    <w:rsid w:val="00713FA2"/>
    <w:rsid w:val="00726042"/>
    <w:rsid w:val="00727D33"/>
    <w:rsid w:val="00736D50"/>
    <w:rsid w:val="00761F9C"/>
    <w:rsid w:val="00792B47"/>
    <w:rsid w:val="00812DAD"/>
    <w:rsid w:val="0081356A"/>
    <w:rsid w:val="00881471"/>
    <w:rsid w:val="008B7E44"/>
    <w:rsid w:val="008E72B1"/>
    <w:rsid w:val="008F0AEB"/>
    <w:rsid w:val="00925ED9"/>
    <w:rsid w:val="00926E3F"/>
    <w:rsid w:val="0093569C"/>
    <w:rsid w:val="009432DD"/>
    <w:rsid w:val="00953B5F"/>
    <w:rsid w:val="009663B2"/>
    <w:rsid w:val="00997C7D"/>
    <w:rsid w:val="009A164A"/>
    <w:rsid w:val="009A7C5B"/>
    <w:rsid w:val="009F2C09"/>
    <w:rsid w:val="00A365EB"/>
    <w:rsid w:val="00A445FF"/>
    <w:rsid w:val="00A73EBB"/>
    <w:rsid w:val="00A76DF7"/>
    <w:rsid w:val="00AA5085"/>
    <w:rsid w:val="00AB5BCB"/>
    <w:rsid w:val="00B02B37"/>
    <w:rsid w:val="00B864F3"/>
    <w:rsid w:val="00BA1C97"/>
    <w:rsid w:val="00BC6A26"/>
    <w:rsid w:val="00BE10B0"/>
    <w:rsid w:val="00BE1822"/>
    <w:rsid w:val="00BE76A8"/>
    <w:rsid w:val="00BF0FEE"/>
    <w:rsid w:val="00BF4383"/>
    <w:rsid w:val="00C262D4"/>
    <w:rsid w:val="00C41633"/>
    <w:rsid w:val="00C800DA"/>
    <w:rsid w:val="00C900D5"/>
    <w:rsid w:val="00CA3492"/>
    <w:rsid w:val="00CB00F4"/>
    <w:rsid w:val="00CB409F"/>
    <w:rsid w:val="00CD611D"/>
    <w:rsid w:val="00D01C75"/>
    <w:rsid w:val="00D27A44"/>
    <w:rsid w:val="00D86D82"/>
    <w:rsid w:val="00DC63C1"/>
    <w:rsid w:val="00DD4413"/>
    <w:rsid w:val="00DE2671"/>
    <w:rsid w:val="00DE369A"/>
    <w:rsid w:val="00DF7839"/>
    <w:rsid w:val="00E0132D"/>
    <w:rsid w:val="00E40015"/>
    <w:rsid w:val="00E512A4"/>
    <w:rsid w:val="00E52FF7"/>
    <w:rsid w:val="00EA415B"/>
    <w:rsid w:val="00EF4F1C"/>
    <w:rsid w:val="00F047ED"/>
    <w:rsid w:val="00F358E9"/>
    <w:rsid w:val="00F46B86"/>
    <w:rsid w:val="00F47285"/>
    <w:rsid w:val="00F803F7"/>
    <w:rsid w:val="00FA164B"/>
    <w:rsid w:val="00FC1A01"/>
    <w:rsid w:val="00FC5D25"/>
    <w:rsid w:val="00F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743F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D33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27D33"/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727D3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semiHidden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D33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935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ava'a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292A22C06341D399DE1D494FAC0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824D2-3719-45D2-85BA-F412FA38D593}"/>
      </w:docPartPr>
      <w:docPartBody>
        <w:p w:rsidR="00B61B00" w:rsidRDefault="000C3058">
          <w:pPr>
            <w:pStyle w:val="3A292A22C06341D399DE1D494FAC0C67"/>
          </w:pPr>
          <w:r>
            <w:t>Title</w:t>
          </w:r>
        </w:p>
      </w:docPartBody>
    </w:docPart>
    <w:docPart>
      <w:docPartPr>
        <w:name w:val="46F92C449275412895432341D229B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A248F-F609-49A9-90C8-230F319523FD}"/>
      </w:docPartPr>
      <w:docPartBody>
        <w:p w:rsidR="00B61B00" w:rsidRDefault="000C3058">
          <w:pPr>
            <w:pStyle w:val="46F92C449275412895432341D229BC7B"/>
          </w:pPr>
          <w:r>
            <w:t>Sunday</w:t>
          </w:r>
        </w:p>
      </w:docPartBody>
    </w:docPart>
    <w:docPart>
      <w:docPartPr>
        <w:name w:val="BA568E5FE5D346BAB54C243957A0E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D3922-5110-4AB5-AADD-786A0EC8444D}"/>
      </w:docPartPr>
      <w:docPartBody>
        <w:p w:rsidR="00B61B00" w:rsidRDefault="000C3058">
          <w:pPr>
            <w:pStyle w:val="BA568E5FE5D346BAB54C243957A0EA3A"/>
          </w:pPr>
          <w:r>
            <w:t>Monday</w:t>
          </w:r>
        </w:p>
      </w:docPartBody>
    </w:docPart>
    <w:docPart>
      <w:docPartPr>
        <w:name w:val="48D4B82CA2B842FABDC7D5D5BC362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C0656-3B5A-4CA2-85D6-4D7137DD7FA1}"/>
      </w:docPartPr>
      <w:docPartBody>
        <w:p w:rsidR="00B61B00" w:rsidRDefault="000C3058">
          <w:pPr>
            <w:pStyle w:val="48D4B82CA2B842FABDC7D5D5BC362553"/>
          </w:pPr>
          <w:r>
            <w:t>Tuesday</w:t>
          </w:r>
        </w:p>
      </w:docPartBody>
    </w:docPart>
    <w:docPart>
      <w:docPartPr>
        <w:name w:val="910D6BFB305F4EED86CE44752ABDF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50FAD-59AE-4422-A44B-F3B304BBB726}"/>
      </w:docPartPr>
      <w:docPartBody>
        <w:p w:rsidR="00B61B00" w:rsidRDefault="000C3058">
          <w:pPr>
            <w:pStyle w:val="910D6BFB305F4EED86CE44752ABDF710"/>
          </w:pPr>
          <w:r>
            <w:t>Wednesday</w:t>
          </w:r>
        </w:p>
      </w:docPartBody>
    </w:docPart>
    <w:docPart>
      <w:docPartPr>
        <w:name w:val="D381E007A32049488155A0AB73B81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27313-D2B3-4A1F-819D-060CB5CAD5CD}"/>
      </w:docPartPr>
      <w:docPartBody>
        <w:p w:rsidR="00B61B00" w:rsidRDefault="000C3058">
          <w:pPr>
            <w:pStyle w:val="D381E007A32049488155A0AB73B81458"/>
          </w:pPr>
          <w:r>
            <w:t>Thursday</w:t>
          </w:r>
        </w:p>
      </w:docPartBody>
    </w:docPart>
    <w:docPart>
      <w:docPartPr>
        <w:name w:val="3B7FB65B099F43ECA505B47308BF5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E18F3-19C4-4B9F-873A-E441796D4AD4}"/>
      </w:docPartPr>
      <w:docPartBody>
        <w:p w:rsidR="00B61B00" w:rsidRDefault="000C3058">
          <w:pPr>
            <w:pStyle w:val="3B7FB65B099F43ECA505B47308BF5582"/>
          </w:pPr>
          <w:r>
            <w:t>Friday</w:t>
          </w:r>
        </w:p>
      </w:docPartBody>
    </w:docPart>
    <w:docPart>
      <w:docPartPr>
        <w:name w:val="EB0791418162404A86A71DB4359A0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D7C47-9644-4D45-8832-0F047B5F376D}"/>
      </w:docPartPr>
      <w:docPartBody>
        <w:p w:rsidR="00B61B00" w:rsidRDefault="000C3058">
          <w:pPr>
            <w:pStyle w:val="EB0791418162404A86A71DB4359A0FFA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B00"/>
    <w:rsid w:val="000C3058"/>
    <w:rsid w:val="00181205"/>
    <w:rsid w:val="00B61B00"/>
    <w:rsid w:val="00F3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A292A22C06341D399DE1D494FAC0C67">
    <w:name w:val="3A292A22C06341D399DE1D494FAC0C67"/>
  </w:style>
  <w:style w:type="paragraph" w:customStyle="1" w:styleId="46F92C449275412895432341D229BC7B">
    <w:name w:val="46F92C449275412895432341D229BC7B"/>
  </w:style>
  <w:style w:type="paragraph" w:customStyle="1" w:styleId="BA568E5FE5D346BAB54C243957A0EA3A">
    <w:name w:val="BA568E5FE5D346BAB54C243957A0EA3A"/>
  </w:style>
  <w:style w:type="paragraph" w:customStyle="1" w:styleId="48D4B82CA2B842FABDC7D5D5BC362553">
    <w:name w:val="48D4B82CA2B842FABDC7D5D5BC362553"/>
  </w:style>
  <w:style w:type="paragraph" w:customStyle="1" w:styleId="910D6BFB305F4EED86CE44752ABDF710">
    <w:name w:val="910D6BFB305F4EED86CE44752ABDF710"/>
  </w:style>
  <w:style w:type="paragraph" w:customStyle="1" w:styleId="D381E007A32049488155A0AB73B81458">
    <w:name w:val="D381E007A32049488155A0AB73B81458"/>
  </w:style>
  <w:style w:type="paragraph" w:customStyle="1" w:styleId="3B7FB65B099F43ECA505B47308BF5582">
    <w:name w:val="3B7FB65B099F43ECA505B47308BF5582"/>
  </w:style>
  <w:style w:type="paragraph" w:customStyle="1" w:styleId="EB0791418162404A86A71DB4359A0FFA">
    <w:name w:val="EB0791418162404A86A71DB4359A0FFA"/>
  </w:style>
  <w:style w:type="paragraph" w:customStyle="1" w:styleId="B223F242A69D417FA796394FEAFA9524">
    <w:name w:val="B223F242A69D417FA796394FEAFA95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3EC25A-01A7-4795-AEBA-53B8FA6A64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DF94E892-7746-4C5A-8588-DC5B12C409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8B0F48-61A1-48C0-94B0-958154C5B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2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2022-04-28T17:17:00Z</dcterms:created>
  <dcterms:modified xsi:type="dcterms:W3CDTF">2022-04-28T18:19:00Z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