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6E30CB2D" w14:textId="77777777">
        <w:tc>
          <w:tcPr>
            <w:tcW w:w="11016" w:type="dxa"/>
            <w:shd w:val="clear" w:color="auto" w:fill="495E00" w:themeFill="accent1" w:themeFillShade="80"/>
          </w:tcPr>
          <w:p w14:paraId="305CAB9F" w14:textId="77777777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AA5085">
              <w:t>April</w:t>
            </w:r>
            <w:r>
              <w:fldChar w:fldCharType="end"/>
            </w:r>
          </w:p>
        </w:tc>
      </w:tr>
      <w:tr w:rsidR="00EA415B" w14:paraId="5ADF07F0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495E00" w:themeFill="accent1" w:themeFillShade="80"/>
          </w:tcPr>
          <w:p w14:paraId="60EF6413" w14:textId="77777777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AA5085">
              <w:t>2022</w:t>
            </w:r>
            <w:r>
              <w:fldChar w:fldCharType="end"/>
            </w:r>
          </w:p>
        </w:tc>
      </w:tr>
      <w:tr w:rsidR="00EA415B" w14:paraId="7913BC4D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394076A0" w14:textId="6CF72C32" w:rsidR="00EA415B" w:rsidRDefault="00AA5085">
            <w:pPr>
              <w:pStyle w:val="Subtitle"/>
            </w:pPr>
            <w:r>
              <w:t xml:space="preserve">                                                                  TSARTLIP YOUTH PROGRAM  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5B17136C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52BD08F" w14:textId="77777777" w:rsidR="00EA415B" w:rsidRDefault="00F434E3">
            <w:pPr>
              <w:pStyle w:val="Title"/>
            </w:pPr>
            <w:sdt>
              <w:sdtPr>
                <w:id w:val="1498380741"/>
                <w:placeholder>
                  <w:docPart w:val="3A292A22C06341D399DE1D494FAC0C6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Title</w:t>
                </w:r>
              </w:sdtContent>
            </w:sdt>
          </w:p>
          <w:p w14:paraId="6E83F814" w14:textId="77777777" w:rsidR="00EA415B" w:rsidRPr="00BE1822" w:rsidRDefault="00AA5085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>ACTIVITIES CLENDAR FOR THIS MONTH</w:t>
            </w:r>
          </w:p>
          <w:p w14:paraId="587848D0" w14:textId="4F6D6ABE" w:rsidR="00761F9C" w:rsidRPr="00BE1822" w:rsidRDefault="006045EA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>**</w:t>
            </w:r>
            <w:r w:rsidR="00761F9C" w:rsidRPr="00BE1822">
              <w:rPr>
                <w:b/>
                <w:bCs/>
                <w:lang w:val="fr-FR"/>
              </w:rPr>
              <w:t xml:space="preserve">Importance Notice </w:t>
            </w:r>
          </w:p>
          <w:p w14:paraId="58B975CA" w14:textId="6BAA4DBB" w:rsidR="00761F9C" w:rsidRPr="00BE1822" w:rsidRDefault="00761F9C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 xml:space="preserve">All </w:t>
            </w:r>
            <w:proofErr w:type="spellStart"/>
            <w:r w:rsidRPr="00BE1822">
              <w:rPr>
                <w:b/>
                <w:bCs/>
                <w:lang w:val="fr-FR"/>
              </w:rPr>
              <w:t>family</w:t>
            </w:r>
            <w:proofErr w:type="spellEnd"/>
            <w:r w:rsidRPr="00BE1822">
              <w:rPr>
                <w:b/>
                <w:bCs/>
                <w:lang w:val="fr-FR"/>
              </w:rPr>
              <w:t xml:space="preserve"> </w:t>
            </w:r>
            <w:proofErr w:type="spellStart"/>
            <w:r w:rsidRPr="00BE1822">
              <w:rPr>
                <w:b/>
                <w:bCs/>
                <w:lang w:val="fr-FR"/>
              </w:rPr>
              <w:t>swim</w:t>
            </w:r>
            <w:r w:rsidR="006045EA" w:rsidRPr="00BE1822">
              <w:rPr>
                <w:b/>
                <w:bCs/>
                <w:lang w:val="fr-FR"/>
              </w:rPr>
              <w:t>s</w:t>
            </w:r>
            <w:proofErr w:type="spellEnd"/>
            <w:r w:rsidRPr="00BE1822">
              <w:rPr>
                <w:b/>
                <w:bCs/>
                <w:lang w:val="fr-FR"/>
              </w:rPr>
              <w:t xml:space="preserve"> or </w:t>
            </w:r>
            <w:proofErr w:type="spellStart"/>
            <w:r w:rsidRPr="00BE1822">
              <w:rPr>
                <w:b/>
                <w:bCs/>
                <w:lang w:val="fr-FR"/>
              </w:rPr>
              <w:t>any</w:t>
            </w:r>
            <w:proofErr w:type="spellEnd"/>
            <w:r w:rsidRPr="00BE1822">
              <w:rPr>
                <w:b/>
                <w:bCs/>
                <w:lang w:val="fr-FR"/>
              </w:rPr>
              <w:t xml:space="preserve"> outing</w:t>
            </w:r>
            <w:r w:rsidR="006045EA" w:rsidRPr="00BE1822">
              <w:rPr>
                <w:b/>
                <w:bCs/>
                <w:lang w:val="fr-FR"/>
              </w:rPr>
              <w:t xml:space="preserve"> indoor</w:t>
            </w:r>
            <w:r w:rsidRPr="00BE1822">
              <w:rPr>
                <w:b/>
                <w:bCs/>
                <w:lang w:val="fr-FR"/>
              </w:rPr>
              <w:t xml:space="preserve"> </w:t>
            </w:r>
            <w:proofErr w:type="spellStart"/>
            <w:r w:rsidR="006045EA" w:rsidRPr="00BE1822">
              <w:rPr>
                <w:b/>
                <w:bCs/>
                <w:lang w:val="fr-FR"/>
              </w:rPr>
              <w:t>activities</w:t>
            </w:r>
            <w:proofErr w:type="spellEnd"/>
            <w:r w:rsidR="006045EA" w:rsidRPr="00BE1822">
              <w:rPr>
                <w:b/>
                <w:bCs/>
                <w:lang w:val="fr-FR"/>
              </w:rPr>
              <w:t xml:space="preserve"> ; </w:t>
            </w:r>
          </w:p>
          <w:p w14:paraId="1F6521D7" w14:textId="3E1F53C2" w:rsidR="006045EA" w:rsidRPr="00BE1822" w:rsidRDefault="006045EA">
            <w:pPr>
              <w:pStyle w:val="BodyText"/>
              <w:rPr>
                <w:b/>
                <w:bCs/>
                <w:lang w:val="fr-FR"/>
              </w:rPr>
            </w:pPr>
            <w:r w:rsidRPr="00BE1822">
              <w:rPr>
                <w:b/>
                <w:bCs/>
                <w:lang w:val="fr-FR"/>
              </w:rPr>
              <w:t xml:space="preserve">You must have </w:t>
            </w:r>
            <w:proofErr w:type="gramStart"/>
            <w:r w:rsidRPr="00BE1822">
              <w:rPr>
                <w:b/>
                <w:bCs/>
                <w:lang w:val="fr-FR"/>
              </w:rPr>
              <w:t>a</w:t>
            </w:r>
            <w:proofErr w:type="gramEnd"/>
            <w:r w:rsidRPr="00BE1822">
              <w:rPr>
                <w:b/>
                <w:bCs/>
                <w:lang w:val="fr-FR"/>
              </w:rPr>
              <w:t xml:space="preserve"> proof of double vaccinations if </w:t>
            </w:r>
            <w:proofErr w:type="spellStart"/>
            <w:r w:rsidRPr="00BE1822">
              <w:rPr>
                <w:b/>
                <w:bCs/>
                <w:lang w:val="fr-FR"/>
              </w:rPr>
              <w:t>you’re</w:t>
            </w:r>
            <w:proofErr w:type="spellEnd"/>
            <w:r w:rsidRPr="00BE1822">
              <w:rPr>
                <w:b/>
                <w:bCs/>
                <w:lang w:val="fr-FR"/>
              </w:rPr>
              <w:t xml:space="preserve"> 12yrs &amp; up.</w:t>
            </w:r>
          </w:p>
          <w:p w14:paraId="14D4B1CA" w14:textId="77777777" w:rsidR="006045EA" w:rsidRDefault="006045EA">
            <w:pPr>
              <w:pStyle w:val="BodyText"/>
              <w:rPr>
                <w:lang w:val="fr-FR"/>
              </w:rPr>
            </w:pPr>
          </w:p>
          <w:p w14:paraId="7CECB7B7" w14:textId="7B8C8286" w:rsidR="00761F9C" w:rsidRDefault="00761F9C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2050E969" w14:textId="77777777" w:rsidR="00EA415B" w:rsidRDefault="00375B2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D15C1D8" wp14:editId="0F9EFF12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216535</wp:posOffset>
                  </wp:positionV>
                  <wp:extent cx="2129790" cy="1480185"/>
                  <wp:effectExtent l="114300" t="114300" r="175260" b="158115"/>
                  <wp:wrapTight wrapText="bothSides">
                    <wp:wrapPolygon edited="0">
                      <wp:start x="-773" y="-1668"/>
                      <wp:lineTo x="-1159" y="-1112"/>
                      <wp:lineTo x="-966" y="23629"/>
                      <wp:lineTo x="22991" y="23629"/>
                      <wp:lineTo x="23184" y="3336"/>
                      <wp:lineTo x="22798" y="-834"/>
                      <wp:lineTo x="22798" y="-1668"/>
                      <wp:lineTo x="-773" y="-1668"/>
                    </wp:wrapPolygon>
                  </wp:wrapTight>
                  <wp:docPr id="1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"/>
                          <pic:cNvPicPr/>
                        </pic:nvPicPr>
                        <pic:blipFill>
                          <a:blip r:embed="rId10"/>
                          <a:srcRect t="3667" b="3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4801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tbl>
      <w:tblPr>
        <w:tblStyle w:val="TableCalendar"/>
        <w:tblW w:w="4545" w:type="pct"/>
        <w:tblLook w:val="0420" w:firstRow="1" w:lastRow="0" w:firstColumn="0" w:lastColumn="0" w:noHBand="0" w:noVBand="1"/>
        <w:tblCaption w:val="Layout table"/>
      </w:tblPr>
      <w:tblGrid>
        <w:gridCol w:w="1026"/>
        <w:gridCol w:w="1388"/>
        <w:gridCol w:w="2874"/>
        <w:gridCol w:w="1436"/>
        <w:gridCol w:w="1249"/>
        <w:gridCol w:w="893"/>
        <w:gridCol w:w="937"/>
      </w:tblGrid>
      <w:tr w:rsidR="00FF4259" w14:paraId="176D9329" w14:textId="77777777" w:rsidTr="00761F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3" w:type="dxa"/>
          </w:tcPr>
          <w:p w14:paraId="1F50EB81" w14:textId="77777777" w:rsidR="00EA415B" w:rsidRDefault="00F434E3">
            <w:pPr>
              <w:pStyle w:val="Days"/>
            </w:pPr>
            <w:sdt>
              <w:sdtPr>
                <w:id w:val="2085032416"/>
                <w:placeholder>
                  <w:docPart w:val="46F92C449275412895432341D229BC7B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Sunday</w:t>
                </w:r>
              </w:sdtContent>
            </w:sdt>
          </w:p>
        </w:tc>
        <w:tc>
          <w:tcPr>
            <w:tcW w:w="1406" w:type="dxa"/>
          </w:tcPr>
          <w:p w14:paraId="7E678276" w14:textId="77777777" w:rsidR="00EA415B" w:rsidRDefault="00F434E3">
            <w:pPr>
              <w:pStyle w:val="Days"/>
            </w:pPr>
            <w:sdt>
              <w:sdtPr>
                <w:id w:val="2141225648"/>
                <w:placeholder>
                  <w:docPart w:val="BA568E5FE5D346BAB54C243957A0EA3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2947" w:type="dxa"/>
          </w:tcPr>
          <w:p w14:paraId="6404D776" w14:textId="77777777" w:rsidR="00EA415B" w:rsidRDefault="00F434E3">
            <w:pPr>
              <w:pStyle w:val="Days"/>
            </w:pPr>
            <w:sdt>
              <w:sdtPr>
                <w:id w:val="-225834277"/>
                <w:placeholder>
                  <w:docPart w:val="48D4B82CA2B842FABDC7D5D5BC362553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446" w:type="dxa"/>
          </w:tcPr>
          <w:p w14:paraId="28CAA79B" w14:textId="77777777" w:rsidR="00EA415B" w:rsidRDefault="00F434E3">
            <w:pPr>
              <w:pStyle w:val="Days"/>
            </w:pPr>
            <w:sdt>
              <w:sdtPr>
                <w:id w:val="-1121838800"/>
                <w:placeholder>
                  <w:docPart w:val="910D6BFB305F4EED86CE44752ABDF710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260" w:type="dxa"/>
          </w:tcPr>
          <w:p w14:paraId="018CA1B4" w14:textId="77777777" w:rsidR="00EA415B" w:rsidRDefault="00F434E3">
            <w:pPr>
              <w:pStyle w:val="Days"/>
            </w:pPr>
            <w:sdt>
              <w:sdtPr>
                <w:id w:val="-1805692476"/>
                <w:placeholder>
                  <w:docPart w:val="D381E007A32049488155A0AB73B81458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900" w:type="dxa"/>
          </w:tcPr>
          <w:p w14:paraId="0B24394E" w14:textId="77777777" w:rsidR="00EA415B" w:rsidRDefault="00F434E3">
            <w:pPr>
              <w:pStyle w:val="Days"/>
            </w:pPr>
            <w:sdt>
              <w:sdtPr>
                <w:id w:val="815225377"/>
                <w:placeholder>
                  <w:docPart w:val="3B7FB65B099F43ECA505B47308BF5582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811" w:type="dxa"/>
          </w:tcPr>
          <w:p w14:paraId="07B720AF" w14:textId="77777777" w:rsidR="00EA415B" w:rsidRDefault="00F434E3">
            <w:pPr>
              <w:pStyle w:val="Days"/>
            </w:pPr>
            <w:sdt>
              <w:sdtPr>
                <w:id w:val="36251574"/>
                <w:placeholder>
                  <w:docPart w:val="EB0791418162404A86A71DB4359A0FF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FF4259" w14:paraId="1B419B73" w14:textId="77777777" w:rsidTr="00761F9C">
        <w:tc>
          <w:tcPr>
            <w:tcW w:w="1033" w:type="dxa"/>
            <w:tcBorders>
              <w:bottom w:val="nil"/>
            </w:tcBorders>
          </w:tcPr>
          <w:p w14:paraId="61B342D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406" w:type="dxa"/>
            <w:tcBorders>
              <w:bottom w:val="nil"/>
            </w:tcBorders>
          </w:tcPr>
          <w:p w14:paraId="35189B2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AA508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947" w:type="dxa"/>
            <w:tcBorders>
              <w:bottom w:val="nil"/>
            </w:tcBorders>
          </w:tcPr>
          <w:p w14:paraId="0C05AD6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AA508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46" w:type="dxa"/>
            <w:tcBorders>
              <w:bottom w:val="nil"/>
            </w:tcBorders>
          </w:tcPr>
          <w:p w14:paraId="50DAB1D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AA508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60" w:type="dxa"/>
            <w:tcBorders>
              <w:bottom w:val="nil"/>
            </w:tcBorders>
          </w:tcPr>
          <w:p w14:paraId="70E497D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AA508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9A7C5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900" w:type="dxa"/>
            <w:tcBorders>
              <w:bottom w:val="nil"/>
            </w:tcBorders>
          </w:tcPr>
          <w:p w14:paraId="0CA2B33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54464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9A7C5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 w:rsidR="00AA5085">
              <w:fldChar w:fldCharType="separate"/>
            </w:r>
            <w:r w:rsidR="00AA5085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811" w:type="dxa"/>
            <w:tcBorders>
              <w:bottom w:val="nil"/>
            </w:tcBorders>
          </w:tcPr>
          <w:p w14:paraId="58C1BB77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AA5085">
              <w:instrText>Friday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AA5085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AA5085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</w:t>
            </w:r>
            <w:r>
              <w:fldChar w:fldCharType="end"/>
            </w:r>
          </w:p>
        </w:tc>
      </w:tr>
      <w:tr w:rsidR="00FF4259" w14:paraId="3D3CF2D2" w14:textId="77777777" w:rsidTr="00761F9C">
        <w:trPr>
          <w:trHeight w:hRule="exact" w:val="189"/>
        </w:trPr>
        <w:tc>
          <w:tcPr>
            <w:tcW w:w="1033" w:type="dxa"/>
            <w:tcBorders>
              <w:top w:val="nil"/>
              <w:bottom w:val="single" w:sz="6" w:space="0" w:color="BFBFBF" w:themeColor="background1" w:themeShade="BF"/>
            </w:tcBorders>
          </w:tcPr>
          <w:p w14:paraId="3EF54EBD" w14:textId="77777777" w:rsidR="00EA415B" w:rsidRDefault="00EA415B"/>
        </w:tc>
        <w:tc>
          <w:tcPr>
            <w:tcW w:w="1406" w:type="dxa"/>
            <w:tcBorders>
              <w:top w:val="nil"/>
              <w:bottom w:val="single" w:sz="6" w:space="0" w:color="BFBFBF" w:themeColor="background1" w:themeShade="BF"/>
            </w:tcBorders>
          </w:tcPr>
          <w:p w14:paraId="63DA78D5" w14:textId="77777777" w:rsidR="00EA415B" w:rsidRDefault="00EA415B"/>
        </w:tc>
        <w:tc>
          <w:tcPr>
            <w:tcW w:w="2947" w:type="dxa"/>
            <w:tcBorders>
              <w:top w:val="nil"/>
              <w:bottom w:val="single" w:sz="6" w:space="0" w:color="BFBFBF" w:themeColor="background1" w:themeShade="BF"/>
            </w:tcBorders>
          </w:tcPr>
          <w:p w14:paraId="4F5A6ADB" w14:textId="77777777" w:rsidR="00EA415B" w:rsidRDefault="00EA415B"/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5AC2277A" w14:textId="77777777" w:rsidR="00EA415B" w:rsidRDefault="00EA415B"/>
        </w:tc>
        <w:tc>
          <w:tcPr>
            <w:tcW w:w="1260" w:type="dxa"/>
            <w:tcBorders>
              <w:top w:val="nil"/>
              <w:bottom w:val="single" w:sz="6" w:space="0" w:color="BFBFBF" w:themeColor="background1" w:themeShade="BF"/>
            </w:tcBorders>
          </w:tcPr>
          <w:p w14:paraId="65715DF1" w14:textId="77777777" w:rsidR="00EA415B" w:rsidRDefault="00EA415B"/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492DD299" w14:textId="77777777" w:rsidR="00EA415B" w:rsidRDefault="00EA415B"/>
        </w:tc>
        <w:tc>
          <w:tcPr>
            <w:tcW w:w="811" w:type="dxa"/>
            <w:tcBorders>
              <w:top w:val="nil"/>
              <w:bottom w:val="single" w:sz="6" w:space="0" w:color="BFBFBF" w:themeColor="background1" w:themeShade="BF"/>
            </w:tcBorders>
          </w:tcPr>
          <w:p w14:paraId="7DF50E92" w14:textId="77777777" w:rsidR="00EA415B" w:rsidRDefault="00EA415B"/>
        </w:tc>
      </w:tr>
      <w:tr w:rsidR="00FF4259" w14:paraId="296CE61C" w14:textId="77777777" w:rsidTr="00761F9C">
        <w:tc>
          <w:tcPr>
            <w:tcW w:w="1033" w:type="dxa"/>
            <w:tcBorders>
              <w:top w:val="single" w:sz="6" w:space="0" w:color="BFBFBF" w:themeColor="background1" w:themeShade="BF"/>
              <w:bottom w:val="nil"/>
            </w:tcBorders>
          </w:tcPr>
          <w:p w14:paraId="663C3ED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AA5085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406" w:type="dxa"/>
            <w:tcBorders>
              <w:top w:val="single" w:sz="6" w:space="0" w:color="BFBFBF" w:themeColor="background1" w:themeShade="BF"/>
              <w:bottom w:val="nil"/>
            </w:tcBorders>
          </w:tcPr>
          <w:p w14:paraId="30430B01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AA5085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947" w:type="dxa"/>
            <w:tcBorders>
              <w:top w:val="single" w:sz="6" w:space="0" w:color="BFBFBF" w:themeColor="background1" w:themeShade="BF"/>
              <w:bottom w:val="nil"/>
            </w:tcBorders>
          </w:tcPr>
          <w:p w14:paraId="170A03D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AA5085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7642778B" w14:textId="47F5F9EE" w:rsidR="00564B9D" w:rsidRDefault="00375B27" w:rsidP="00564B9D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AA5085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6" w:space="0" w:color="BFBFBF" w:themeColor="background1" w:themeShade="BF"/>
              <w:bottom w:val="nil"/>
            </w:tcBorders>
          </w:tcPr>
          <w:p w14:paraId="6EF0F5EC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AA5085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2D17444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AA5085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811" w:type="dxa"/>
            <w:tcBorders>
              <w:top w:val="single" w:sz="6" w:space="0" w:color="BFBFBF" w:themeColor="background1" w:themeShade="BF"/>
              <w:bottom w:val="nil"/>
            </w:tcBorders>
          </w:tcPr>
          <w:p w14:paraId="70A29CF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AA5085">
              <w:rPr>
                <w:noProof/>
              </w:rPr>
              <w:t>9</w:t>
            </w:r>
            <w:r>
              <w:fldChar w:fldCharType="end"/>
            </w:r>
          </w:p>
        </w:tc>
      </w:tr>
      <w:tr w:rsidR="00FF4259" w14:paraId="3957930F" w14:textId="77777777" w:rsidTr="00761F9C">
        <w:trPr>
          <w:trHeight w:hRule="exact" w:val="1404"/>
        </w:trPr>
        <w:tc>
          <w:tcPr>
            <w:tcW w:w="1033" w:type="dxa"/>
            <w:tcBorders>
              <w:top w:val="nil"/>
              <w:bottom w:val="single" w:sz="6" w:space="0" w:color="BFBFBF" w:themeColor="background1" w:themeShade="BF"/>
            </w:tcBorders>
          </w:tcPr>
          <w:p w14:paraId="51C47824" w14:textId="77777777" w:rsidR="00EA415B" w:rsidRDefault="00EA415B"/>
        </w:tc>
        <w:tc>
          <w:tcPr>
            <w:tcW w:w="1406" w:type="dxa"/>
            <w:tcBorders>
              <w:top w:val="nil"/>
              <w:bottom w:val="single" w:sz="6" w:space="0" w:color="BFBFBF" w:themeColor="background1" w:themeShade="BF"/>
            </w:tcBorders>
          </w:tcPr>
          <w:p w14:paraId="30E55EE9" w14:textId="207A7DC0" w:rsidR="00EA415B" w:rsidRDefault="00FA164B">
            <w:r>
              <w:t>H/</w:t>
            </w:r>
            <w:r w:rsidR="00B02B37">
              <w:t xml:space="preserve">work club @ Bayside sch. All students welcome </w:t>
            </w:r>
          </w:p>
          <w:p w14:paraId="7941F137" w14:textId="04D4242E" w:rsidR="00B02B37" w:rsidRDefault="00B02B37">
            <w:r>
              <w:t>3- 5pm</w:t>
            </w:r>
          </w:p>
        </w:tc>
        <w:tc>
          <w:tcPr>
            <w:tcW w:w="2947" w:type="dxa"/>
            <w:tcBorders>
              <w:top w:val="nil"/>
              <w:bottom w:val="single" w:sz="6" w:space="0" w:color="BFBFBF" w:themeColor="background1" w:themeShade="BF"/>
            </w:tcBorders>
          </w:tcPr>
          <w:p w14:paraId="25D8AF5D" w14:textId="72339F08" w:rsidR="0093569C" w:rsidRDefault="0093569C" w:rsidP="0093569C">
            <w:r>
              <w:t>-</w:t>
            </w:r>
            <w:r w:rsidR="00FA164B">
              <w:t>H</w:t>
            </w:r>
            <w:r>
              <w:t>/work club @ Tribal sch, all students welcome</w:t>
            </w:r>
            <w:r w:rsidR="00FF4259">
              <w:t>.</w:t>
            </w:r>
          </w:p>
          <w:p w14:paraId="60FA7673" w14:textId="52FF8629" w:rsidR="0093569C" w:rsidRDefault="0093569C" w:rsidP="0093569C">
            <w:r>
              <w:t>-</w:t>
            </w:r>
            <w:r w:rsidR="00FA164B">
              <w:t>H</w:t>
            </w:r>
            <w:r>
              <w:t xml:space="preserve">/work club @ Stelly for high school students </w:t>
            </w:r>
          </w:p>
          <w:p w14:paraId="71CFB9A6" w14:textId="5EAB1F98" w:rsidR="0093569C" w:rsidRDefault="00FF4259" w:rsidP="0093569C">
            <w:r>
              <w:t xml:space="preserve">Both at </w:t>
            </w:r>
            <w:r w:rsidR="0093569C">
              <w:t>3-5pm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4911FA15" w14:textId="6701B529" w:rsidR="00EA415B" w:rsidRDefault="00564B9D">
            <w:r>
              <w:t>Family swim night @ Panorama, bus comes around for pick up at 5:30pm</w:t>
            </w:r>
          </w:p>
        </w:tc>
        <w:tc>
          <w:tcPr>
            <w:tcW w:w="1260" w:type="dxa"/>
            <w:tcBorders>
              <w:top w:val="nil"/>
              <w:bottom w:val="single" w:sz="6" w:space="0" w:color="BFBFBF" w:themeColor="background1" w:themeShade="BF"/>
            </w:tcBorders>
          </w:tcPr>
          <w:p w14:paraId="4291959A" w14:textId="22F701BE" w:rsidR="00FA164B" w:rsidRDefault="00FA164B" w:rsidP="00FA164B">
            <w:r>
              <w:t>W</w:t>
            </w:r>
            <w:r>
              <w:t xml:space="preserve">/work club @ Stelly for high school students </w:t>
            </w:r>
          </w:p>
          <w:p w14:paraId="51B3DD4E" w14:textId="662508DD" w:rsidR="00EA415B" w:rsidRDefault="00FA164B" w:rsidP="00FA164B">
            <w:r>
              <w:t>3-5pm</w:t>
            </w:r>
          </w:p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7C3DE5D4" w14:textId="77777777" w:rsidR="00EA415B" w:rsidRDefault="00EA415B"/>
        </w:tc>
        <w:tc>
          <w:tcPr>
            <w:tcW w:w="811" w:type="dxa"/>
            <w:tcBorders>
              <w:top w:val="nil"/>
              <w:bottom w:val="single" w:sz="6" w:space="0" w:color="BFBFBF" w:themeColor="background1" w:themeShade="BF"/>
            </w:tcBorders>
          </w:tcPr>
          <w:p w14:paraId="6DA6F6D1" w14:textId="77777777" w:rsidR="00EA415B" w:rsidRDefault="00EA415B"/>
        </w:tc>
      </w:tr>
      <w:tr w:rsidR="00FF4259" w14:paraId="24554A5C" w14:textId="77777777" w:rsidTr="00761F9C">
        <w:tc>
          <w:tcPr>
            <w:tcW w:w="1033" w:type="dxa"/>
            <w:tcBorders>
              <w:top w:val="single" w:sz="6" w:space="0" w:color="BFBFBF" w:themeColor="background1" w:themeShade="BF"/>
              <w:bottom w:val="nil"/>
            </w:tcBorders>
          </w:tcPr>
          <w:p w14:paraId="6FB165E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AA5085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406" w:type="dxa"/>
            <w:tcBorders>
              <w:top w:val="single" w:sz="6" w:space="0" w:color="BFBFBF" w:themeColor="background1" w:themeShade="BF"/>
              <w:bottom w:val="nil"/>
            </w:tcBorders>
          </w:tcPr>
          <w:p w14:paraId="039F9615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AA5085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947" w:type="dxa"/>
            <w:tcBorders>
              <w:top w:val="single" w:sz="6" w:space="0" w:color="BFBFBF" w:themeColor="background1" w:themeShade="BF"/>
              <w:bottom w:val="nil"/>
            </w:tcBorders>
          </w:tcPr>
          <w:p w14:paraId="1C4D4F9D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AA5085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5CF40569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AA5085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6" w:space="0" w:color="BFBFBF" w:themeColor="background1" w:themeShade="BF"/>
              <w:bottom w:val="nil"/>
            </w:tcBorders>
          </w:tcPr>
          <w:p w14:paraId="1880830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AA5085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152EB2D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AA5085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811" w:type="dxa"/>
            <w:tcBorders>
              <w:top w:val="single" w:sz="6" w:space="0" w:color="BFBFBF" w:themeColor="background1" w:themeShade="BF"/>
              <w:bottom w:val="nil"/>
            </w:tcBorders>
          </w:tcPr>
          <w:p w14:paraId="3B9027D8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AA5085">
              <w:rPr>
                <w:noProof/>
              </w:rPr>
              <w:t>16</w:t>
            </w:r>
            <w:r>
              <w:fldChar w:fldCharType="end"/>
            </w:r>
          </w:p>
        </w:tc>
      </w:tr>
      <w:tr w:rsidR="00FF4259" w14:paraId="286F6053" w14:textId="77777777" w:rsidTr="00761F9C">
        <w:trPr>
          <w:trHeight w:hRule="exact" w:val="1296"/>
        </w:trPr>
        <w:tc>
          <w:tcPr>
            <w:tcW w:w="1033" w:type="dxa"/>
            <w:tcBorders>
              <w:top w:val="nil"/>
              <w:bottom w:val="single" w:sz="6" w:space="0" w:color="BFBFBF" w:themeColor="background1" w:themeShade="BF"/>
            </w:tcBorders>
          </w:tcPr>
          <w:p w14:paraId="77126A6F" w14:textId="77777777" w:rsidR="00EA415B" w:rsidRDefault="00EA415B"/>
        </w:tc>
        <w:tc>
          <w:tcPr>
            <w:tcW w:w="1406" w:type="dxa"/>
            <w:tcBorders>
              <w:top w:val="nil"/>
              <w:bottom w:val="single" w:sz="6" w:space="0" w:color="BFBFBF" w:themeColor="background1" w:themeShade="BF"/>
            </w:tcBorders>
          </w:tcPr>
          <w:p w14:paraId="1181A69B" w14:textId="77777777" w:rsidR="00FA164B" w:rsidRDefault="00FA164B" w:rsidP="00FA164B">
            <w:r>
              <w:t xml:space="preserve">H/work club @ Bayside sch. All students welcome </w:t>
            </w:r>
          </w:p>
          <w:p w14:paraId="188A1B50" w14:textId="35E146BA" w:rsidR="00EA415B" w:rsidRDefault="00FA164B" w:rsidP="00FA164B">
            <w:r>
              <w:t>3- 5pm</w:t>
            </w:r>
          </w:p>
        </w:tc>
        <w:tc>
          <w:tcPr>
            <w:tcW w:w="2947" w:type="dxa"/>
            <w:tcBorders>
              <w:top w:val="nil"/>
              <w:bottom w:val="single" w:sz="6" w:space="0" w:color="BFBFBF" w:themeColor="background1" w:themeShade="BF"/>
            </w:tcBorders>
          </w:tcPr>
          <w:p w14:paraId="74436CAB" w14:textId="01FEFDDD" w:rsidR="00FA164B" w:rsidRDefault="00FA164B" w:rsidP="00FA164B">
            <w:r>
              <w:t>-H/work club @ Tribal sch, all students welcome</w:t>
            </w:r>
            <w:r w:rsidR="00FF4259">
              <w:t>.</w:t>
            </w:r>
          </w:p>
          <w:p w14:paraId="6B9904E2" w14:textId="77777777" w:rsidR="00EA415B" w:rsidRDefault="00FA164B" w:rsidP="00FA164B">
            <w:r>
              <w:t xml:space="preserve">-H/work club @ Stelly for high school students </w:t>
            </w:r>
          </w:p>
          <w:p w14:paraId="054690A0" w14:textId="04784E37" w:rsidR="00FF4259" w:rsidRDefault="00FF4259" w:rsidP="00FA164B">
            <w:r>
              <w:t>Both at 3-5pm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7F270551" w14:textId="083CB017" w:rsidR="00EA415B" w:rsidRDefault="00761F9C">
            <w:r>
              <w:t>Family swim night @ Panorama, bus comes around for pick up at 5:30pm</w:t>
            </w:r>
          </w:p>
        </w:tc>
        <w:tc>
          <w:tcPr>
            <w:tcW w:w="1260" w:type="dxa"/>
            <w:tcBorders>
              <w:top w:val="nil"/>
              <w:bottom w:val="single" w:sz="6" w:space="0" w:color="BFBFBF" w:themeColor="background1" w:themeShade="BF"/>
            </w:tcBorders>
          </w:tcPr>
          <w:p w14:paraId="7AF8551E" w14:textId="77777777" w:rsidR="00761F9C" w:rsidRDefault="00761F9C" w:rsidP="00761F9C">
            <w:r>
              <w:t xml:space="preserve">W/work club @ Stelly for high school students </w:t>
            </w:r>
          </w:p>
          <w:p w14:paraId="1703E14D" w14:textId="23E6631A" w:rsidR="00EA415B" w:rsidRDefault="00761F9C" w:rsidP="00761F9C">
            <w:r>
              <w:t>3-5pm</w:t>
            </w:r>
          </w:p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0AE6F79B" w14:textId="77777777" w:rsidR="00EA415B" w:rsidRDefault="00EA415B"/>
        </w:tc>
        <w:tc>
          <w:tcPr>
            <w:tcW w:w="811" w:type="dxa"/>
            <w:tcBorders>
              <w:top w:val="nil"/>
              <w:bottom w:val="single" w:sz="6" w:space="0" w:color="BFBFBF" w:themeColor="background1" w:themeShade="BF"/>
            </w:tcBorders>
          </w:tcPr>
          <w:p w14:paraId="59B5A45D" w14:textId="77777777" w:rsidR="00EA415B" w:rsidRDefault="00EA415B"/>
        </w:tc>
      </w:tr>
      <w:tr w:rsidR="00FF4259" w14:paraId="2CC3F6C6" w14:textId="77777777" w:rsidTr="00761F9C">
        <w:tc>
          <w:tcPr>
            <w:tcW w:w="1033" w:type="dxa"/>
            <w:tcBorders>
              <w:top w:val="single" w:sz="6" w:space="0" w:color="BFBFBF" w:themeColor="background1" w:themeShade="BF"/>
              <w:bottom w:val="nil"/>
            </w:tcBorders>
          </w:tcPr>
          <w:p w14:paraId="53CF102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AA5085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406" w:type="dxa"/>
            <w:tcBorders>
              <w:top w:val="single" w:sz="6" w:space="0" w:color="BFBFBF" w:themeColor="background1" w:themeShade="BF"/>
              <w:bottom w:val="nil"/>
            </w:tcBorders>
          </w:tcPr>
          <w:p w14:paraId="49AB1390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AA5085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947" w:type="dxa"/>
            <w:tcBorders>
              <w:top w:val="single" w:sz="6" w:space="0" w:color="BFBFBF" w:themeColor="background1" w:themeShade="BF"/>
              <w:bottom w:val="nil"/>
            </w:tcBorders>
          </w:tcPr>
          <w:p w14:paraId="431A570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AA5085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6489679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AA5085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6" w:space="0" w:color="BFBFBF" w:themeColor="background1" w:themeShade="BF"/>
              <w:bottom w:val="nil"/>
            </w:tcBorders>
          </w:tcPr>
          <w:p w14:paraId="06588AC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AA5085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0DD0326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AA5085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811" w:type="dxa"/>
            <w:tcBorders>
              <w:top w:val="single" w:sz="6" w:space="0" w:color="BFBFBF" w:themeColor="background1" w:themeShade="BF"/>
              <w:bottom w:val="nil"/>
            </w:tcBorders>
          </w:tcPr>
          <w:p w14:paraId="072B8CC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AA5085">
              <w:rPr>
                <w:noProof/>
              </w:rPr>
              <w:t>23</w:t>
            </w:r>
            <w:r>
              <w:fldChar w:fldCharType="end"/>
            </w:r>
          </w:p>
        </w:tc>
      </w:tr>
      <w:tr w:rsidR="00FF4259" w14:paraId="02BBE4EE" w14:textId="77777777" w:rsidTr="00761F9C">
        <w:trPr>
          <w:trHeight w:hRule="exact" w:val="1233"/>
        </w:trPr>
        <w:tc>
          <w:tcPr>
            <w:tcW w:w="1033" w:type="dxa"/>
            <w:tcBorders>
              <w:top w:val="nil"/>
              <w:bottom w:val="single" w:sz="6" w:space="0" w:color="BFBFBF" w:themeColor="background1" w:themeShade="BF"/>
            </w:tcBorders>
          </w:tcPr>
          <w:p w14:paraId="74DECCEA" w14:textId="77777777" w:rsidR="00EA415B" w:rsidRDefault="00EA415B"/>
        </w:tc>
        <w:tc>
          <w:tcPr>
            <w:tcW w:w="1406" w:type="dxa"/>
            <w:tcBorders>
              <w:top w:val="nil"/>
              <w:bottom w:val="single" w:sz="6" w:space="0" w:color="BFBFBF" w:themeColor="background1" w:themeShade="BF"/>
            </w:tcBorders>
          </w:tcPr>
          <w:p w14:paraId="1CB81281" w14:textId="77777777" w:rsidR="00FA164B" w:rsidRDefault="00FA164B" w:rsidP="00FA164B">
            <w:r>
              <w:t xml:space="preserve">H/work club @ Bayside sch. All students welcome </w:t>
            </w:r>
          </w:p>
          <w:p w14:paraId="226815AF" w14:textId="5CAAA54B" w:rsidR="00EA415B" w:rsidRDefault="00FA164B" w:rsidP="00FA164B">
            <w:r>
              <w:t>3- 5pm</w:t>
            </w:r>
          </w:p>
        </w:tc>
        <w:tc>
          <w:tcPr>
            <w:tcW w:w="2947" w:type="dxa"/>
            <w:tcBorders>
              <w:top w:val="nil"/>
              <w:bottom w:val="single" w:sz="6" w:space="0" w:color="BFBFBF" w:themeColor="background1" w:themeShade="BF"/>
            </w:tcBorders>
          </w:tcPr>
          <w:p w14:paraId="24CFF379" w14:textId="08DDCABE" w:rsidR="00FF4259" w:rsidRDefault="00FF4259" w:rsidP="00FF4259">
            <w:r>
              <w:t>-H/work club @ Tribal sch, all students welcome</w:t>
            </w:r>
            <w:r>
              <w:t>.</w:t>
            </w:r>
          </w:p>
          <w:p w14:paraId="58BC3109" w14:textId="77777777" w:rsidR="00FF4259" w:rsidRDefault="00FF4259" w:rsidP="00FF4259">
            <w:r>
              <w:t xml:space="preserve">-H/work club @ Stelly for high school students </w:t>
            </w:r>
          </w:p>
          <w:p w14:paraId="0E14AAFA" w14:textId="46B21C6E" w:rsidR="00EA415B" w:rsidRDefault="00FF4259" w:rsidP="00FF4259">
            <w:r>
              <w:t>3-5pm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49EFE879" w14:textId="42A25889" w:rsidR="00EA415B" w:rsidRDefault="00761F9C">
            <w:r>
              <w:t>OFF</w:t>
            </w:r>
          </w:p>
        </w:tc>
        <w:tc>
          <w:tcPr>
            <w:tcW w:w="1260" w:type="dxa"/>
            <w:tcBorders>
              <w:top w:val="nil"/>
              <w:bottom w:val="single" w:sz="6" w:space="0" w:color="BFBFBF" w:themeColor="background1" w:themeShade="BF"/>
            </w:tcBorders>
          </w:tcPr>
          <w:p w14:paraId="2CC130E3" w14:textId="77777777" w:rsidR="00761F9C" w:rsidRDefault="00761F9C" w:rsidP="00761F9C">
            <w:r>
              <w:t xml:space="preserve">W/work club @ Stelly for high school students </w:t>
            </w:r>
          </w:p>
          <w:p w14:paraId="13B657E1" w14:textId="0A7D50B5" w:rsidR="00EA415B" w:rsidRDefault="00761F9C" w:rsidP="00761F9C">
            <w:r>
              <w:t>3-5pm</w:t>
            </w:r>
          </w:p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5556181F" w14:textId="77777777" w:rsidR="00EA415B" w:rsidRDefault="00EA415B"/>
        </w:tc>
        <w:tc>
          <w:tcPr>
            <w:tcW w:w="811" w:type="dxa"/>
            <w:tcBorders>
              <w:top w:val="nil"/>
              <w:bottom w:val="single" w:sz="6" w:space="0" w:color="BFBFBF" w:themeColor="background1" w:themeShade="BF"/>
            </w:tcBorders>
          </w:tcPr>
          <w:p w14:paraId="62E83EBE" w14:textId="77777777" w:rsidR="00EA415B" w:rsidRDefault="00EA415B"/>
        </w:tc>
      </w:tr>
      <w:tr w:rsidR="00FF4259" w14:paraId="3A72A40C" w14:textId="77777777" w:rsidTr="00761F9C">
        <w:tc>
          <w:tcPr>
            <w:tcW w:w="1033" w:type="dxa"/>
            <w:tcBorders>
              <w:top w:val="single" w:sz="6" w:space="0" w:color="BFBFBF" w:themeColor="background1" w:themeShade="BF"/>
              <w:bottom w:val="nil"/>
            </w:tcBorders>
          </w:tcPr>
          <w:p w14:paraId="7D4A3322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AA5085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AA5085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AA5085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406" w:type="dxa"/>
            <w:tcBorders>
              <w:top w:val="single" w:sz="6" w:space="0" w:color="BFBFBF" w:themeColor="background1" w:themeShade="BF"/>
              <w:bottom w:val="nil"/>
            </w:tcBorders>
          </w:tcPr>
          <w:p w14:paraId="229893CB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AA5085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AA5085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AA508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947" w:type="dxa"/>
            <w:tcBorders>
              <w:top w:val="single" w:sz="6" w:space="0" w:color="BFBFBF" w:themeColor="background1" w:themeShade="BF"/>
              <w:bottom w:val="nil"/>
            </w:tcBorders>
          </w:tcPr>
          <w:p w14:paraId="526AA7A4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AA508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AA5085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AA508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446" w:type="dxa"/>
            <w:tcBorders>
              <w:top w:val="single" w:sz="6" w:space="0" w:color="BFBFBF" w:themeColor="background1" w:themeShade="BF"/>
              <w:bottom w:val="nil"/>
            </w:tcBorders>
          </w:tcPr>
          <w:p w14:paraId="60AE10B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AA508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AA5085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AA508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260" w:type="dxa"/>
            <w:tcBorders>
              <w:top w:val="single" w:sz="6" w:space="0" w:color="BFBFBF" w:themeColor="background1" w:themeShade="BF"/>
              <w:bottom w:val="nil"/>
            </w:tcBorders>
          </w:tcPr>
          <w:p w14:paraId="10C37FDE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AA508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AA5085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AA508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900" w:type="dxa"/>
            <w:tcBorders>
              <w:top w:val="single" w:sz="6" w:space="0" w:color="BFBFBF" w:themeColor="background1" w:themeShade="BF"/>
              <w:bottom w:val="nil"/>
            </w:tcBorders>
          </w:tcPr>
          <w:p w14:paraId="370D1D26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AA508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AA5085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AA508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811" w:type="dxa"/>
            <w:tcBorders>
              <w:top w:val="single" w:sz="6" w:space="0" w:color="BFBFBF" w:themeColor="background1" w:themeShade="BF"/>
              <w:bottom w:val="nil"/>
            </w:tcBorders>
          </w:tcPr>
          <w:p w14:paraId="0D2408CF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AA508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AA5085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AA5085">
              <w:rPr>
                <w:noProof/>
              </w:rPr>
              <w:t>30</w:t>
            </w:r>
            <w:r>
              <w:fldChar w:fldCharType="end"/>
            </w:r>
          </w:p>
        </w:tc>
      </w:tr>
      <w:tr w:rsidR="00FF4259" w14:paraId="05CE0580" w14:textId="77777777" w:rsidTr="00761F9C">
        <w:trPr>
          <w:trHeight w:hRule="exact" w:val="1386"/>
        </w:trPr>
        <w:tc>
          <w:tcPr>
            <w:tcW w:w="1033" w:type="dxa"/>
            <w:tcBorders>
              <w:top w:val="nil"/>
              <w:bottom w:val="single" w:sz="6" w:space="0" w:color="BFBFBF" w:themeColor="background1" w:themeShade="BF"/>
            </w:tcBorders>
          </w:tcPr>
          <w:p w14:paraId="5B0C38B3" w14:textId="77777777" w:rsidR="00EA415B" w:rsidRDefault="00EA415B"/>
        </w:tc>
        <w:tc>
          <w:tcPr>
            <w:tcW w:w="1406" w:type="dxa"/>
            <w:tcBorders>
              <w:top w:val="nil"/>
              <w:bottom w:val="single" w:sz="6" w:space="0" w:color="BFBFBF" w:themeColor="background1" w:themeShade="BF"/>
            </w:tcBorders>
          </w:tcPr>
          <w:p w14:paraId="19E8DC14" w14:textId="77777777" w:rsidR="00FA164B" w:rsidRDefault="00FA164B" w:rsidP="00FA164B">
            <w:r>
              <w:t xml:space="preserve">H/work club @ Bayside sch. All students welcome </w:t>
            </w:r>
          </w:p>
          <w:p w14:paraId="7EE80AC8" w14:textId="154F9C32" w:rsidR="00EA415B" w:rsidRDefault="00FA164B" w:rsidP="00FA164B">
            <w:r>
              <w:t>3- 5pm</w:t>
            </w:r>
          </w:p>
        </w:tc>
        <w:tc>
          <w:tcPr>
            <w:tcW w:w="2947" w:type="dxa"/>
            <w:tcBorders>
              <w:top w:val="nil"/>
              <w:bottom w:val="single" w:sz="6" w:space="0" w:color="BFBFBF" w:themeColor="background1" w:themeShade="BF"/>
            </w:tcBorders>
          </w:tcPr>
          <w:p w14:paraId="27D8EE21" w14:textId="39E989B8" w:rsidR="00FF4259" w:rsidRDefault="00FF4259" w:rsidP="00FF4259">
            <w:r>
              <w:t>-H/work club @ Tribal sch, all students welcome</w:t>
            </w:r>
            <w:r>
              <w:t>.</w:t>
            </w:r>
          </w:p>
          <w:p w14:paraId="48343696" w14:textId="77777777" w:rsidR="00FF4259" w:rsidRDefault="00FF4259" w:rsidP="00FF4259">
            <w:r>
              <w:t xml:space="preserve">-H/work club @ Stelly for high school students </w:t>
            </w:r>
          </w:p>
          <w:p w14:paraId="26F2A01B" w14:textId="2047EFF2" w:rsidR="00EA415B" w:rsidRDefault="00FF4259" w:rsidP="00FF4259">
            <w:r>
              <w:t>Both at 3-5pm</w:t>
            </w:r>
          </w:p>
        </w:tc>
        <w:tc>
          <w:tcPr>
            <w:tcW w:w="1446" w:type="dxa"/>
            <w:tcBorders>
              <w:top w:val="nil"/>
              <w:bottom w:val="single" w:sz="6" w:space="0" w:color="BFBFBF" w:themeColor="background1" w:themeShade="BF"/>
            </w:tcBorders>
          </w:tcPr>
          <w:p w14:paraId="44F4F29E" w14:textId="1B3C0B0B" w:rsidR="00EA415B" w:rsidRDefault="00761F9C">
            <w:r>
              <w:t>Family swim night @ Panorama, bus comes around for pick up at 5:30pm</w:t>
            </w:r>
          </w:p>
        </w:tc>
        <w:tc>
          <w:tcPr>
            <w:tcW w:w="1260" w:type="dxa"/>
            <w:tcBorders>
              <w:top w:val="nil"/>
              <w:bottom w:val="single" w:sz="6" w:space="0" w:color="BFBFBF" w:themeColor="background1" w:themeShade="BF"/>
            </w:tcBorders>
          </w:tcPr>
          <w:p w14:paraId="048DD3E0" w14:textId="77777777" w:rsidR="00761F9C" w:rsidRDefault="00761F9C" w:rsidP="00761F9C">
            <w:r>
              <w:t xml:space="preserve">W/work club @ Stelly for high school students </w:t>
            </w:r>
          </w:p>
          <w:p w14:paraId="040C63D4" w14:textId="5005DA9E" w:rsidR="00EA415B" w:rsidRDefault="00761F9C" w:rsidP="00761F9C">
            <w:r>
              <w:t>3-5pm</w:t>
            </w:r>
          </w:p>
        </w:tc>
        <w:tc>
          <w:tcPr>
            <w:tcW w:w="900" w:type="dxa"/>
            <w:tcBorders>
              <w:top w:val="nil"/>
              <w:bottom w:val="single" w:sz="6" w:space="0" w:color="BFBFBF" w:themeColor="background1" w:themeShade="BF"/>
            </w:tcBorders>
          </w:tcPr>
          <w:p w14:paraId="6A5E79FB" w14:textId="77777777" w:rsidR="00EA415B" w:rsidRDefault="00EA415B"/>
        </w:tc>
        <w:tc>
          <w:tcPr>
            <w:tcW w:w="811" w:type="dxa"/>
            <w:tcBorders>
              <w:top w:val="nil"/>
              <w:bottom w:val="single" w:sz="6" w:space="0" w:color="BFBFBF" w:themeColor="background1" w:themeShade="BF"/>
            </w:tcBorders>
          </w:tcPr>
          <w:p w14:paraId="457A7457" w14:textId="77777777" w:rsidR="00EA415B" w:rsidRDefault="00EA415B"/>
        </w:tc>
      </w:tr>
      <w:tr w:rsidR="00FF4259" w14:paraId="56184C60" w14:textId="77777777" w:rsidTr="00761F9C">
        <w:tc>
          <w:tcPr>
            <w:tcW w:w="1033" w:type="dxa"/>
            <w:tcBorders>
              <w:top w:val="single" w:sz="6" w:space="0" w:color="BFBFBF" w:themeColor="background1" w:themeShade="BF"/>
            </w:tcBorders>
          </w:tcPr>
          <w:p w14:paraId="4BB5B573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AA5085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54464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406" w:type="dxa"/>
            <w:tcBorders>
              <w:top w:val="single" w:sz="6" w:space="0" w:color="BFBFBF" w:themeColor="background1" w:themeShade="BF"/>
            </w:tcBorders>
          </w:tcPr>
          <w:p w14:paraId="14FECE3A" w14:textId="7777777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AA5085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54464E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AA5085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54464E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AA5085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947" w:type="dxa"/>
            <w:tcBorders>
              <w:top w:val="single" w:sz="6" w:space="0" w:color="BFBFBF" w:themeColor="background1" w:themeShade="BF"/>
            </w:tcBorders>
          </w:tcPr>
          <w:p w14:paraId="0E3A4B8F" w14:textId="77777777" w:rsidR="00EA415B" w:rsidRDefault="00EA415B">
            <w:pPr>
              <w:pStyle w:val="Dates"/>
            </w:pPr>
          </w:p>
        </w:tc>
        <w:tc>
          <w:tcPr>
            <w:tcW w:w="1446" w:type="dxa"/>
            <w:tcBorders>
              <w:top w:val="single" w:sz="6" w:space="0" w:color="BFBFBF" w:themeColor="background1" w:themeShade="BF"/>
            </w:tcBorders>
          </w:tcPr>
          <w:p w14:paraId="6D71612C" w14:textId="77777777" w:rsidR="00EA415B" w:rsidRDefault="00EA415B">
            <w:pPr>
              <w:pStyle w:val="Dates"/>
            </w:pPr>
          </w:p>
        </w:tc>
        <w:tc>
          <w:tcPr>
            <w:tcW w:w="1260" w:type="dxa"/>
            <w:tcBorders>
              <w:top w:val="single" w:sz="6" w:space="0" w:color="BFBFBF" w:themeColor="background1" w:themeShade="BF"/>
            </w:tcBorders>
          </w:tcPr>
          <w:p w14:paraId="31A9C5FA" w14:textId="77777777" w:rsidR="00EA415B" w:rsidRDefault="00EA415B">
            <w:pPr>
              <w:pStyle w:val="Dates"/>
            </w:pPr>
          </w:p>
        </w:tc>
        <w:tc>
          <w:tcPr>
            <w:tcW w:w="900" w:type="dxa"/>
            <w:tcBorders>
              <w:top w:val="single" w:sz="6" w:space="0" w:color="BFBFBF" w:themeColor="background1" w:themeShade="BF"/>
            </w:tcBorders>
          </w:tcPr>
          <w:p w14:paraId="591CDE5C" w14:textId="77777777" w:rsidR="00EA415B" w:rsidRDefault="00EA415B">
            <w:pPr>
              <w:pStyle w:val="Dates"/>
            </w:pPr>
          </w:p>
        </w:tc>
        <w:tc>
          <w:tcPr>
            <w:tcW w:w="811" w:type="dxa"/>
            <w:tcBorders>
              <w:top w:val="single" w:sz="6" w:space="0" w:color="BFBFBF" w:themeColor="background1" w:themeShade="BF"/>
            </w:tcBorders>
          </w:tcPr>
          <w:p w14:paraId="438B67C2" w14:textId="77777777" w:rsidR="00EA415B" w:rsidRDefault="00EA415B">
            <w:pPr>
              <w:pStyle w:val="Dates"/>
            </w:pPr>
          </w:p>
        </w:tc>
      </w:tr>
      <w:tr w:rsidR="00FF4259" w14:paraId="3132E8DA" w14:textId="77777777" w:rsidTr="00761F9C">
        <w:trPr>
          <w:trHeight w:hRule="exact" w:val="60"/>
        </w:trPr>
        <w:tc>
          <w:tcPr>
            <w:tcW w:w="1033" w:type="dxa"/>
          </w:tcPr>
          <w:p w14:paraId="7D36E2FA" w14:textId="77777777" w:rsidR="00EA415B" w:rsidRDefault="00EA415B"/>
        </w:tc>
        <w:tc>
          <w:tcPr>
            <w:tcW w:w="1406" w:type="dxa"/>
          </w:tcPr>
          <w:p w14:paraId="3DAE846F" w14:textId="77777777" w:rsidR="00EA415B" w:rsidRDefault="00EA415B"/>
        </w:tc>
        <w:tc>
          <w:tcPr>
            <w:tcW w:w="2947" w:type="dxa"/>
          </w:tcPr>
          <w:p w14:paraId="6B1B7AA7" w14:textId="77777777" w:rsidR="00EA415B" w:rsidRDefault="00EA415B"/>
        </w:tc>
        <w:tc>
          <w:tcPr>
            <w:tcW w:w="1446" w:type="dxa"/>
          </w:tcPr>
          <w:p w14:paraId="183D3AD4" w14:textId="77777777" w:rsidR="00EA415B" w:rsidRDefault="00EA415B"/>
        </w:tc>
        <w:tc>
          <w:tcPr>
            <w:tcW w:w="1260" w:type="dxa"/>
          </w:tcPr>
          <w:p w14:paraId="000688B3" w14:textId="77777777" w:rsidR="00EA415B" w:rsidRDefault="00EA415B"/>
        </w:tc>
        <w:tc>
          <w:tcPr>
            <w:tcW w:w="900" w:type="dxa"/>
          </w:tcPr>
          <w:p w14:paraId="15B6D88D" w14:textId="77777777" w:rsidR="00EA415B" w:rsidRDefault="00EA415B"/>
        </w:tc>
        <w:tc>
          <w:tcPr>
            <w:tcW w:w="811" w:type="dxa"/>
          </w:tcPr>
          <w:p w14:paraId="229E626E" w14:textId="77777777" w:rsidR="00EA415B" w:rsidRDefault="00EA415B"/>
        </w:tc>
      </w:tr>
    </w:tbl>
    <w:p w14:paraId="091BC120" w14:textId="77777777" w:rsidR="00EA415B" w:rsidRDefault="00F434E3">
      <w:pPr>
        <w:pStyle w:val="Quote"/>
      </w:pPr>
      <w:sdt>
        <w:sdtPr>
          <w:id w:val="31938234"/>
          <w:placeholder>
            <w:docPart w:val="B223F242A69D417FA796394FEAFA9524"/>
          </w:placeholder>
          <w:temporary/>
          <w:showingPlcHdr/>
          <w15:appearance w15:val="hidden"/>
        </w:sdtPr>
        <w:sdtEndPr/>
        <w:sdtContent>
          <w:r w:rsidR="00375B27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FFA99" w14:textId="77777777" w:rsidR="00AA5085" w:rsidRDefault="00AA5085">
      <w:pPr>
        <w:spacing w:before="0" w:after="0"/>
      </w:pPr>
      <w:r>
        <w:separator/>
      </w:r>
    </w:p>
  </w:endnote>
  <w:endnote w:type="continuationSeparator" w:id="0">
    <w:p w14:paraId="4882EE04" w14:textId="77777777" w:rsidR="00AA5085" w:rsidRDefault="00AA508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A632A" w14:textId="77777777" w:rsidR="00AA5085" w:rsidRDefault="00AA5085">
      <w:pPr>
        <w:spacing w:before="0" w:after="0"/>
      </w:pPr>
      <w:r>
        <w:separator/>
      </w:r>
    </w:p>
  </w:footnote>
  <w:footnote w:type="continuationSeparator" w:id="0">
    <w:p w14:paraId="0D16C435" w14:textId="77777777" w:rsidR="00AA5085" w:rsidRDefault="00AA508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1D2660"/>
    <w:multiLevelType w:val="hybridMultilevel"/>
    <w:tmpl w:val="821CCB1E"/>
    <w:lvl w:ilvl="0" w:tplc="49C47824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4/30/2022"/>
    <w:docVar w:name="MonthStart" w:val="4/1/2022"/>
    <w:docVar w:name="ShowDynamicGuides" w:val="1"/>
    <w:docVar w:name="ShowMarginGuides" w:val="0"/>
    <w:docVar w:name="ShowOutlines" w:val="0"/>
    <w:docVar w:name="ShowStaticGuides" w:val="0"/>
  </w:docVars>
  <w:rsids>
    <w:rsidRoot w:val="00AA5085"/>
    <w:rsid w:val="00124ADC"/>
    <w:rsid w:val="00193E15"/>
    <w:rsid w:val="0025748C"/>
    <w:rsid w:val="002F7032"/>
    <w:rsid w:val="00320970"/>
    <w:rsid w:val="00375B27"/>
    <w:rsid w:val="0054464E"/>
    <w:rsid w:val="00564B9D"/>
    <w:rsid w:val="005B0C48"/>
    <w:rsid w:val="005C1ACC"/>
    <w:rsid w:val="006045EA"/>
    <w:rsid w:val="0064687B"/>
    <w:rsid w:val="006B2635"/>
    <w:rsid w:val="00727D33"/>
    <w:rsid w:val="00761F9C"/>
    <w:rsid w:val="00812DAD"/>
    <w:rsid w:val="0081356A"/>
    <w:rsid w:val="008F0AEB"/>
    <w:rsid w:val="00925ED9"/>
    <w:rsid w:val="0093569C"/>
    <w:rsid w:val="00997C7D"/>
    <w:rsid w:val="009A164A"/>
    <w:rsid w:val="009A7C5B"/>
    <w:rsid w:val="00AA5085"/>
    <w:rsid w:val="00B02B37"/>
    <w:rsid w:val="00B864F3"/>
    <w:rsid w:val="00BC6A26"/>
    <w:rsid w:val="00BE1822"/>
    <w:rsid w:val="00BF0FEE"/>
    <w:rsid w:val="00BF4383"/>
    <w:rsid w:val="00C41633"/>
    <w:rsid w:val="00CB00F4"/>
    <w:rsid w:val="00D86D82"/>
    <w:rsid w:val="00E52FF7"/>
    <w:rsid w:val="00EA415B"/>
    <w:rsid w:val="00F047ED"/>
    <w:rsid w:val="00FA164B"/>
    <w:rsid w:val="00FF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743F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33"/>
  </w:style>
  <w:style w:type="paragraph" w:styleId="Heading1">
    <w:name w:val="heading 1"/>
    <w:basedOn w:val="Normal"/>
    <w:next w:val="Normal"/>
    <w:link w:val="Heading1Char"/>
    <w:uiPriority w:val="9"/>
    <w:semiHidden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semiHidden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27D33"/>
  </w:style>
  <w:style w:type="paragraph" w:styleId="Footer">
    <w:name w:val="footer"/>
    <w:basedOn w:val="Normal"/>
    <w:link w:val="FooterChar"/>
    <w:uiPriority w:val="99"/>
    <w:semiHidden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semiHidden/>
    <w:rsid w:val="00727D33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semiHidden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D33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935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ava'a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292A22C06341D399DE1D494FAC0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824D2-3719-45D2-85BA-F412FA38D593}"/>
      </w:docPartPr>
      <w:docPartBody>
        <w:p w:rsidR="00000000" w:rsidRDefault="00206B6B">
          <w:pPr>
            <w:pStyle w:val="3A292A22C06341D399DE1D494FAC0C67"/>
          </w:pPr>
          <w:r>
            <w:t>Title</w:t>
          </w:r>
        </w:p>
      </w:docPartBody>
    </w:docPart>
    <w:docPart>
      <w:docPartPr>
        <w:name w:val="46F92C449275412895432341D229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A248F-F609-49A9-90C8-230F319523FD}"/>
      </w:docPartPr>
      <w:docPartBody>
        <w:p w:rsidR="00000000" w:rsidRDefault="00206B6B">
          <w:pPr>
            <w:pStyle w:val="46F92C449275412895432341D229BC7B"/>
          </w:pPr>
          <w:r>
            <w:t>Sunday</w:t>
          </w:r>
        </w:p>
      </w:docPartBody>
    </w:docPart>
    <w:docPart>
      <w:docPartPr>
        <w:name w:val="BA568E5FE5D346BAB54C243957A0E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D3922-5110-4AB5-AADD-786A0EC8444D}"/>
      </w:docPartPr>
      <w:docPartBody>
        <w:p w:rsidR="00000000" w:rsidRDefault="00206B6B">
          <w:pPr>
            <w:pStyle w:val="BA568E5FE5D346BAB54C243957A0EA3A"/>
          </w:pPr>
          <w:r>
            <w:t>Monday</w:t>
          </w:r>
        </w:p>
      </w:docPartBody>
    </w:docPart>
    <w:docPart>
      <w:docPartPr>
        <w:name w:val="48D4B82CA2B842FABDC7D5D5BC362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C0656-3B5A-4CA2-85D6-4D7137DD7FA1}"/>
      </w:docPartPr>
      <w:docPartBody>
        <w:p w:rsidR="00000000" w:rsidRDefault="00206B6B">
          <w:pPr>
            <w:pStyle w:val="48D4B82CA2B842FABDC7D5D5BC362553"/>
          </w:pPr>
          <w:r>
            <w:t>Tuesday</w:t>
          </w:r>
        </w:p>
      </w:docPartBody>
    </w:docPart>
    <w:docPart>
      <w:docPartPr>
        <w:name w:val="910D6BFB305F4EED86CE44752ABDF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50FAD-59AE-4422-A44B-F3B304BBB726}"/>
      </w:docPartPr>
      <w:docPartBody>
        <w:p w:rsidR="00000000" w:rsidRDefault="00206B6B">
          <w:pPr>
            <w:pStyle w:val="910D6BFB305F4EED86CE44752ABDF710"/>
          </w:pPr>
          <w:r>
            <w:t>Wednesday</w:t>
          </w:r>
        </w:p>
      </w:docPartBody>
    </w:docPart>
    <w:docPart>
      <w:docPartPr>
        <w:name w:val="D381E007A32049488155A0AB73B81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27313-D2B3-4A1F-819D-060CB5CAD5CD}"/>
      </w:docPartPr>
      <w:docPartBody>
        <w:p w:rsidR="00000000" w:rsidRDefault="00206B6B">
          <w:pPr>
            <w:pStyle w:val="D381E007A32049488155A0AB73B81458"/>
          </w:pPr>
          <w:r>
            <w:t>Thursday</w:t>
          </w:r>
        </w:p>
      </w:docPartBody>
    </w:docPart>
    <w:docPart>
      <w:docPartPr>
        <w:name w:val="3B7FB65B099F43ECA505B47308BF5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E18F3-19C4-4B9F-873A-E441796D4AD4}"/>
      </w:docPartPr>
      <w:docPartBody>
        <w:p w:rsidR="00000000" w:rsidRDefault="00206B6B">
          <w:pPr>
            <w:pStyle w:val="3B7FB65B099F43ECA505B47308BF5582"/>
          </w:pPr>
          <w:r>
            <w:t>Friday</w:t>
          </w:r>
        </w:p>
      </w:docPartBody>
    </w:docPart>
    <w:docPart>
      <w:docPartPr>
        <w:name w:val="EB0791418162404A86A71DB4359A0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D7C47-9644-4D45-8832-0F047B5F376D}"/>
      </w:docPartPr>
      <w:docPartBody>
        <w:p w:rsidR="00000000" w:rsidRDefault="00206B6B">
          <w:pPr>
            <w:pStyle w:val="EB0791418162404A86A71DB4359A0FFA"/>
          </w:pPr>
          <w:r>
            <w:t>Saturday</w:t>
          </w:r>
        </w:p>
      </w:docPartBody>
    </w:docPart>
    <w:docPart>
      <w:docPartPr>
        <w:name w:val="B223F242A69D417FA796394FEAFA9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60AFC-2A51-422A-A274-1C9D0F6978AF}"/>
      </w:docPartPr>
      <w:docPartBody>
        <w:p w:rsidR="00000000" w:rsidRDefault="00206B6B">
          <w:pPr>
            <w:pStyle w:val="B223F242A69D417FA796394FEAFA9524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72F3BE68C34E3D98BA510C47B2BD03">
    <w:name w:val="A372F3BE68C34E3D98BA510C47B2BD03"/>
  </w:style>
  <w:style w:type="paragraph" w:customStyle="1" w:styleId="3A292A22C06341D399DE1D494FAC0C67">
    <w:name w:val="3A292A22C06341D399DE1D494FAC0C67"/>
  </w:style>
  <w:style w:type="paragraph" w:customStyle="1" w:styleId="91064957A7394796B4807B9712F0AC28">
    <w:name w:val="91064957A7394796B4807B9712F0AC28"/>
  </w:style>
  <w:style w:type="paragraph" w:customStyle="1" w:styleId="46F92C449275412895432341D229BC7B">
    <w:name w:val="46F92C449275412895432341D229BC7B"/>
  </w:style>
  <w:style w:type="paragraph" w:customStyle="1" w:styleId="BA568E5FE5D346BAB54C243957A0EA3A">
    <w:name w:val="BA568E5FE5D346BAB54C243957A0EA3A"/>
  </w:style>
  <w:style w:type="paragraph" w:customStyle="1" w:styleId="48D4B82CA2B842FABDC7D5D5BC362553">
    <w:name w:val="48D4B82CA2B842FABDC7D5D5BC362553"/>
  </w:style>
  <w:style w:type="paragraph" w:customStyle="1" w:styleId="910D6BFB305F4EED86CE44752ABDF710">
    <w:name w:val="910D6BFB305F4EED86CE44752ABDF710"/>
  </w:style>
  <w:style w:type="paragraph" w:customStyle="1" w:styleId="D381E007A32049488155A0AB73B81458">
    <w:name w:val="D381E007A32049488155A0AB73B81458"/>
  </w:style>
  <w:style w:type="paragraph" w:customStyle="1" w:styleId="3B7FB65B099F43ECA505B47308BF5582">
    <w:name w:val="3B7FB65B099F43ECA505B47308BF5582"/>
  </w:style>
  <w:style w:type="paragraph" w:customStyle="1" w:styleId="EB0791418162404A86A71DB4359A0FFA">
    <w:name w:val="EB0791418162404A86A71DB4359A0FFA"/>
  </w:style>
  <w:style w:type="paragraph" w:customStyle="1" w:styleId="B223F242A69D417FA796394FEAFA9524">
    <w:name w:val="B223F242A69D417FA796394FEAFA95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3EC25A-01A7-4795-AEBA-53B8FA6A64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F94E892-7746-4C5A-8588-DC5B12C409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8B0F48-61A1-48C0-94B0-958154C5B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2022-04-04T16:08:00Z</dcterms:created>
  <dcterms:modified xsi:type="dcterms:W3CDTF">2022-04-04T16:55:00Z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